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DB2F64" w14:textId="77777777" w:rsidR="009169DE" w:rsidRDefault="009169DE" w:rsidP="009169DE"/>
    <w:p w14:paraId="3E61D6EA" w14:textId="1FE9927D" w:rsidR="009169DE" w:rsidRPr="00801908" w:rsidRDefault="009169DE" w:rsidP="009169DE">
      <w:pPr>
        <w:jc w:val="center"/>
        <w:rPr>
          <w:rFonts w:cs="Open Sans"/>
          <w:b/>
          <w:color w:val="FF0000"/>
          <w:sz w:val="20"/>
          <w:szCs w:val="20"/>
        </w:rPr>
      </w:pPr>
      <w:r w:rsidRPr="00801908">
        <w:rPr>
          <w:rFonts w:cs="Open Sans"/>
          <w:b/>
          <w:sz w:val="20"/>
          <w:szCs w:val="20"/>
        </w:rPr>
        <w:t>VLOGA ZA IZDAJO SEZONSKE VSTOPNICE ZA SEZONO 20</w:t>
      </w:r>
      <w:r>
        <w:rPr>
          <w:rFonts w:cs="Open Sans"/>
          <w:b/>
          <w:sz w:val="20"/>
          <w:szCs w:val="20"/>
        </w:rPr>
        <w:t>2</w:t>
      </w:r>
      <w:r w:rsidR="00C8137A">
        <w:rPr>
          <w:rFonts w:cs="Open Sans"/>
          <w:b/>
          <w:sz w:val="20"/>
          <w:szCs w:val="20"/>
        </w:rPr>
        <w:t>4</w:t>
      </w:r>
    </w:p>
    <w:p w14:paraId="4A7EAEC4" w14:textId="77777777" w:rsidR="009169DE" w:rsidRPr="00801908" w:rsidRDefault="009169DE" w:rsidP="009169DE">
      <w:pPr>
        <w:rPr>
          <w:rFonts w:cs="Open Sans"/>
          <w:sz w:val="20"/>
          <w:szCs w:val="20"/>
        </w:rPr>
      </w:pPr>
    </w:p>
    <w:p w14:paraId="79037449" w14:textId="465391A4" w:rsidR="009169DE" w:rsidRPr="00801908" w:rsidRDefault="009169DE" w:rsidP="009169DE">
      <w:pPr>
        <w:rPr>
          <w:rFonts w:cs="Open Sans"/>
          <w:sz w:val="20"/>
          <w:szCs w:val="20"/>
        </w:rPr>
      </w:pPr>
      <w:r w:rsidRPr="00801908">
        <w:rPr>
          <w:rFonts w:cs="Open Sans"/>
          <w:b/>
          <w:sz w:val="20"/>
          <w:szCs w:val="20"/>
        </w:rPr>
        <w:t>1.</w:t>
      </w:r>
      <w:r w:rsidRPr="00801908">
        <w:rPr>
          <w:rFonts w:cs="Open Sans"/>
          <w:sz w:val="20"/>
          <w:szCs w:val="20"/>
        </w:rPr>
        <w:t xml:space="preserve"> Ime: </w:t>
      </w:r>
      <w:sdt>
        <w:sdtPr>
          <w:rPr>
            <w:rFonts w:cs="Arial"/>
            <w:b/>
            <w:sz w:val="20"/>
            <w:szCs w:val="20"/>
            <w:highlight w:val="lightGray"/>
          </w:rPr>
          <w:id w:val="264855459"/>
          <w:placeholder>
            <w:docPart w:val="5FCC71DD7C75448196BE8BB98E06BA34"/>
          </w:placeholder>
        </w:sdtPr>
        <w:sdtEndPr/>
        <w:sdtContent>
          <w:r w:rsidRPr="00801908">
            <w:rPr>
              <w:rFonts w:cs="Arial"/>
              <w:sz w:val="20"/>
              <w:szCs w:val="20"/>
              <w:highlight w:val="lightGray"/>
            </w:rPr>
            <w:t>__________________</w:t>
          </w:r>
        </w:sdtContent>
      </w:sdt>
      <w:r w:rsidRPr="00801908">
        <w:rPr>
          <w:rFonts w:cs="Open Sans"/>
          <w:sz w:val="20"/>
          <w:szCs w:val="20"/>
        </w:rPr>
        <w:t xml:space="preserve"> Priimek: </w:t>
      </w:r>
      <w:sdt>
        <w:sdtPr>
          <w:rPr>
            <w:rFonts w:cs="Arial"/>
            <w:b/>
            <w:sz w:val="20"/>
            <w:szCs w:val="20"/>
            <w:highlight w:val="lightGray"/>
          </w:rPr>
          <w:id w:val="1026145818"/>
          <w:placeholder>
            <w:docPart w:val="9ACE5A7CB51E4CB4B7A6C6A0AD0A17B2"/>
          </w:placeholder>
        </w:sdtPr>
        <w:sdtEndPr/>
        <w:sdtContent>
          <w:sdt>
            <w:sdtPr>
              <w:rPr>
                <w:rFonts w:cs="Arial"/>
                <w:b/>
                <w:sz w:val="20"/>
                <w:szCs w:val="20"/>
                <w:highlight w:val="lightGray"/>
              </w:rPr>
              <w:id w:val="1026145829"/>
              <w:placeholder>
                <w:docPart w:val="5D35B77D764A4D49BC9D50771C7BFFDC"/>
              </w:placeholder>
            </w:sdtPr>
            <w:sdtEndPr/>
            <w:sdtContent>
              <w:r w:rsidRPr="00801908">
                <w:rPr>
                  <w:rFonts w:cs="Arial"/>
                  <w:sz w:val="20"/>
                  <w:szCs w:val="20"/>
                  <w:highlight w:val="lightGray"/>
                </w:rPr>
                <w:t>___________________</w:t>
              </w:r>
            </w:sdtContent>
          </w:sdt>
        </w:sdtContent>
      </w:sdt>
      <w:r w:rsidRPr="00801908">
        <w:rPr>
          <w:rFonts w:cs="Open Sans"/>
          <w:sz w:val="20"/>
          <w:szCs w:val="20"/>
        </w:rPr>
        <w:tab/>
        <w:t xml:space="preserve">    Datum rojstva: </w:t>
      </w:r>
      <w:sdt>
        <w:sdtPr>
          <w:rPr>
            <w:rFonts w:cs="Arial"/>
            <w:b/>
            <w:sz w:val="20"/>
            <w:szCs w:val="20"/>
            <w:highlight w:val="lightGray"/>
          </w:rPr>
          <w:id w:val="1026145819"/>
          <w:placeholder>
            <w:docPart w:val="CE130F460BEF404E8A1FA39DD69CC879"/>
          </w:placeholder>
        </w:sdtPr>
        <w:sdtEndPr/>
        <w:sdtContent>
          <w:r w:rsidRPr="00801908">
            <w:rPr>
              <w:rFonts w:cs="Arial"/>
              <w:sz w:val="20"/>
              <w:szCs w:val="20"/>
              <w:highlight w:val="lightGray"/>
            </w:rPr>
            <w:t>_____________________</w:t>
          </w:r>
        </w:sdtContent>
      </w:sdt>
    </w:p>
    <w:p w14:paraId="1491019E" w14:textId="77777777" w:rsidR="009169DE" w:rsidRPr="00801908" w:rsidRDefault="009169DE" w:rsidP="009169DE">
      <w:pPr>
        <w:rPr>
          <w:rFonts w:cs="Open Sans"/>
          <w:sz w:val="20"/>
          <w:szCs w:val="20"/>
        </w:rPr>
      </w:pPr>
    </w:p>
    <w:p w14:paraId="19F7CFDC" w14:textId="77777777" w:rsidR="009169DE" w:rsidRPr="00801908" w:rsidRDefault="009169DE" w:rsidP="009169DE">
      <w:pPr>
        <w:rPr>
          <w:rFonts w:cs="Open Sans"/>
          <w:sz w:val="20"/>
          <w:szCs w:val="20"/>
        </w:rPr>
      </w:pPr>
      <w:r w:rsidRPr="00801908">
        <w:rPr>
          <w:rFonts w:cs="Open Sans"/>
          <w:sz w:val="20"/>
          <w:szCs w:val="20"/>
        </w:rPr>
        <w:t xml:space="preserve">Prebivališče: </w:t>
      </w:r>
      <w:sdt>
        <w:sdtPr>
          <w:rPr>
            <w:rFonts w:cs="Arial"/>
            <w:b/>
            <w:sz w:val="20"/>
            <w:szCs w:val="20"/>
            <w:highlight w:val="lightGray"/>
          </w:rPr>
          <w:id w:val="1026145830"/>
          <w:placeholder>
            <w:docPart w:val="401FE7CFB5914EA8B5B7B6025867810E"/>
          </w:placeholder>
        </w:sdtPr>
        <w:sdtEndPr/>
        <w:sdtContent>
          <w:r w:rsidRPr="00801908">
            <w:rPr>
              <w:rFonts w:cs="Arial"/>
              <w:sz w:val="20"/>
              <w:szCs w:val="20"/>
              <w:highlight w:val="lightGray"/>
            </w:rPr>
            <w:t>__________________________________________</w:t>
          </w:r>
        </w:sdtContent>
      </w:sdt>
      <w:r w:rsidRPr="00801908">
        <w:rPr>
          <w:rFonts w:cs="Open Sans"/>
          <w:sz w:val="20"/>
          <w:szCs w:val="20"/>
        </w:rPr>
        <w:t xml:space="preserve">  Tel. št.: </w:t>
      </w:r>
      <w:sdt>
        <w:sdtPr>
          <w:rPr>
            <w:rFonts w:cs="Arial"/>
            <w:b/>
            <w:sz w:val="20"/>
            <w:szCs w:val="20"/>
            <w:highlight w:val="lightGray"/>
          </w:rPr>
          <w:id w:val="357235486"/>
          <w:placeholder>
            <w:docPart w:val="6D4003E811064CBE8E333CDE257894C1"/>
          </w:placeholder>
        </w:sdtPr>
        <w:sdtEndPr/>
        <w:sdtContent>
          <w:r w:rsidRPr="00801908">
            <w:rPr>
              <w:rFonts w:cs="Arial"/>
              <w:sz w:val="20"/>
              <w:szCs w:val="20"/>
              <w:highlight w:val="lightGray"/>
            </w:rPr>
            <w:t>__________________</w:t>
          </w:r>
        </w:sdtContent>
      </w:sdt>
      <w:r w:rsidRPr="00801908">
        <w:rPr>
          <w:rFonts w:cs="Open Sans"/>
          <w:sz w:val="20"/>
          <w:szCs w:val="20"/>
        </w:rPr>
        <w:t xml:space="preserve"> </w:t>
      </w:r>
    </w:p>
    <w:p w14:paraId="52EDED02" w14:textId="77777777" w:rsidR="009169DE" w:rsidRPr="00801908" w:rsidRDefault="009169DE" w:rsidP="009169DE">
      <w:pPr>
        <w:rPr>
          <w:rFonts w:cs="Open Sans"/>
          <w:sz w:val="20"/>
          <w:szCs w:val="20"/>
        </w:rPr>
      </w:pPr>
    </w:p>
    <w:p w14:paraId="0CAA4783" w14:textId="77777777" w:rsidR="009169DE" w:rsidRPr="00801908" w:rsidRDefault="009169DE" w:rsidP="009169DE">
      <w:pPr>
        <w:rPr>
          <w:rFonts w:cs="Arial"/>
          <w:b/>
          <w:sz w:val="20"/>
          <w:szCs w:val="20"/>
          <w:highlight w:val="lightGray"/>
        </w:rPr>
      </w:pPr>
      <w:r w:rsidRPr="00801908">
        <w:rPr>
          <w:rFonts w:cs="Open Sans"/>
          <w:sz w:val="20"/>
          <w:szCs w:val="20"/>
        </w:rPr>
        <w:t xml:space="preserve">E-pošta: </w:t>
      </w:r>
      <w:sdt>
        <w:sdtPr>
          <w:rPr>
            <w:rFonts w:cs="Arial"/>
            <w:b/>
            <w:sz w:val="20"/>
            <w:szCs w:val="20"/>
            <w:highlight w:val="lightGray"/>
          </w:rPr>
          <w:id w:val="221795922"/>
          <w:placeholder>
            <w:docPart w:val="1C1D2CA0F0FF44DDA6AE021595975D5D"/>
          </w:placeholder>
        </w:sdtPr>
        <w:sdtEndPr/>
        <w:sdtContent>
          <w:r w:rsidRPr="00801908">
            <w:rPr>
              <w:rFonts w:cs="Arial"/>
              <w:sz w:val="20"/>
              <w:szCs w:val="20"/>
              <w:highlight w:val="lightGray"/>
            </w:rPr>
            <w:t>__________________________________________</w:t>
          </w:r>
        </w:sdtContent>
      </w:sdt>
    </w:p>
    <w:p w14:paraId="7B8621A3" w14:textId="77777777" w:rsidR="009169DE" w:rsidRPr="00801908" w:rsidRDefault="009169DE" w:rsidP="009169DE">
      <w:pPr>
        <w:rPr>
          <w:rFonts w:cs="Open Sans"/>
          <w:sz w:val="20"/>
          <w:szCs w:val="20"/>
        </w:rPr>
      </w:pPr>
    </w:p>
    <w:p w14:paraId="63C55B21" w14:textId="77777777" w:rsidR="009169DE" w:rsidRPr="00801908" w:rsidRDefault="009169DE" w:rsidP="009169DE">
      <w:pPr>
        <w:rPr>
          <w:rFonts w:cs="Arial"/>
          <w:b/>
          <w:sz w:val="20"/>
          <w:szCs w:val="20"/>
        </w:rPr>
      </w:pPr>
      <w:r w:rsidRPr="00801908">
        <w:rPr>
          <w:rFonts w:cs="Open Sans"/>
          <w:b/>
          <w:sz w:val="20"/>
          <w:szCs w:val="20"/>
        </w:rPr>
        <w:t>2.</w:t>
      </w:r>
      <w:r w:rsidRPr="00801908">
        <w:rPr>
          <w:rFonts w:cs="Open Sans"/>
          <w:sz w:val="20"/>
          <w:szCs w:val="20"/>
        </w:rPr>
        <w:t xml:space="preserve"> Naziv pravne osebe: </w:t>
      </w:r>
      <w:sdt>
        <w:sdtPr>
          <w:rPr>
            <w:rFonts w:cs="Arial"/>
            <w:b/>
            <w:sz w:val="20"/>
            <w:szCs w:val="20"/>
            <w:highlight w:val="lightGray"/>
          </w:rPr>
          <w:id w:val="404337338"/>
          <w:placeholder>
            <w:docPart w:val="899791BB902943BDBF1CC56E04B6FEBC"/>
          </w:placeholder>
        </w:sdtPr>
        <w:sdtEndPr/>
        <w:sdtContent>
          <w:r w:rsidRPr="00801908">
            <w:rPr>
              <w:rFonts w:cs="Arial"/>
              <w:sz w:val="20"/>
              <w:szCs w:val="20"/>
              <w:highlight w:val="lightGray"/>
            </w:rPr>
            <w:t xml:space="preserve">_____________________ </w:t>
          </w:r>
        </w:sdtContent>
      </w:sdt>
      <w:r w:rsidRPr="00801908">
        <w:rPr>
          <w:rFonts w:cs="Open Sans"/>
          <w:sz w:val="20"/>
          <w:szCs w:val="20"/>
        </w:rPr>
        <w:t xml:space="preserve">Sedež: </w:t>
      </w:r>
      <w:sdt>
        <w:sdtPr>
          <w:rPr>
            <w:rFonts w:cs="Arial"/>
            <w:b/>
            <w:sz w:val="20"/>
            <w:szCs w:val="20"/>
            <w:highlight w:val="lightGray"/>
          </w:rPr>
          <w:id w:val="-1841848351"/>
          <w:placeholder>
            <w:docPart w:val="A8731AA0BDFC4BD9B12AD1D389ECD784"/>
          </w:placeholder>
        </w:sdtPr>
        <w:sdtEndPr/>
        <w:sdtContent>
          <w:r w:rsidRPr="00801908">
            <w:rPr>
              <w:rFonts w:cs="Arial"/>
              <w:sz w:val="20"/>
              <w:szCs w:val="20"/>
              <w:highlight w:val="lightGray"/>
            </w:rPr>
            <w:t>_________________________</w:t>
          </w:r>
        </w:sdtContent>
      </w:sdt>
      <w:r w:rsidRPr="00801908">
        <w:rPr>
          <w:rFonts w:cs="Arial"/>
          <w:b/>
          <w:sz w:val="20"/>
          <w:szCs w:val="20"/>
        </w:rPr>
        <w:t xml:space="preserve"> </w:t>
      </w:r>
      <w:r w:rsidRPr="00801908">
        <w:rPr>
          <w:rFonts w:cs="Open Sans"/>
          <w:sz w:val="20"/>
          <w:szCs w:val="20"/>
        </w:rPr>
        <w:t xml:space="preserve">D.Š.: </w:t>
      </w:r>
      <w:sdt>
        <w:sdtPr>
          <w:rPr>
            <w:rFonts w:cs="Arial"/>
            <w:b/>
            <w:sz w:val="20"/>
            <w:szCs w:val="20"/>
            <w:highlight w:val="lightGray"/>
          </w:rPr>
          <w:id w:val="823938115"/>
          <w:placeholder>
            <w:docPart w:val="9BAF28D324414520850168F97FD439EA"/>
          </w:placeholder>
        </w:sdtPr>
        <w:sdtEndPr/>
        <w:sdtContent>
          <w:r w:rsidRPr="00801908">
            <w:rPr>
              <w:rFonts w:cs="Arial"/>
              <w:sz w:val="20"/>
              <w:szCs w:val="20"/>
              <w:highlight w:val="lightGray"/>
            </w:rPr>
            <w:t>________________</w:t>
          </w:r>
        </w:sdtContent>
      </w:sdt>
      <w:r w:rsidRPr="00801908">
        <w:rPr>
          <w:rFonts w:cs="Arial"/>
          <w:b/>
          <w:sz w:val="20"/>
          <w:szCs w:val="20"/>
        </w:rPr>
        <w:t xml:space="preserve">               </w:t>
      </w:r>
    </w:p>
    <w:p w14:paraId="2545F701" w14:textId="77777777" w:rsidR="009169DE" w:rsidRPr="00801908" w:rsidRDefault="009169DE" w:rsidP="009169DE">
      <w:pPr>
        <w:rPr>
          <w:rFonts w:cs="Arial"/>
          <w:b/>
          <w:sz w:val="20"/>
          <w:szCs w:val="20"/>
          <w:highlight w:val="lightGray"/>
        </w:rPr>
      </w:pPr>
      <w:r w:rsidRPr="00801908">
        <w:rPr>
          <w:rFonts w:cs="Open Sans"/>
          <w:sz w:val="20"/>
          <w:szCs w:val="20"/>
        </w:rPr>
        <w:t xml:space="preserve">Tel. št.: </w:t>
      </w:r>
      <w:sdt>
        <w:sdtPr>
          <w:rPr>
            <w:rFonts w:cs="Arial"/>
            <w:b/>
            <w:sz w:val="20"/>
            <w:szCs w:val="20"/>
            <w:highlight w:val="lightGray"/>
          </w:rPr>
          <w:id w:val="1026145831"/>
          <w:placeholder>
            <w:docPart w:val="8C7E95AC7F9D4608B91BC3C9F6E1A4A3"/>
          </w:placeholder>
        </w:sdtPr>
        <w:sdtEndPr/>
        <w:sdtContent>
          <w:r w:rsidRPr="00801908">
            <w:rPr>
              <w:rFonts w:cs="Arial"/>
              <w:sz w:val="20"/>
              <w:szCs w:val="20"/>
              <w:highlight w:val="lightGray"/>
            </w:rPr>
            <w:t>__________________</w:t>
          </w:r>
        </w:sdtContent>
      </w:sdt>
      <w:r w:rsidRPr="00801908">
        <w:rPr>
          <w:rFonts w:cs="Open Sans"/>
          <w:sz w:val="20"/>
          <w:szCs w:val="20"/>
        </w:rPr>
        <w:t xml:space="preserve"> E-pošta: </w:t>
      </w:r>
      <w:sdt>
        <w:sdtPr>
          <w:rPr>
            <w:rFonts w:cs="Arial"/>
            <w:b/>
            <w:sz w:val="20"/>
            <w:szCs w:val="20"/>
            <w:highlight w:val="lightGray"/>
          </w:rPr>
          <w:id w:val="1026145832"/>
          <w:placeholder>
            <w:docPart w:val="F1F62689FFD944839AE9BD1F133FDF39"/>
          </w:placeholder>
        </w:sdtPr>
        <w:sdtEndPr/>
        <w:sdtContent>
          <w:r w:rsidRPr="00801908">
            <w:rPr>
              <w:rFonts w:cs="Arial"/>
              <w:sz w:val="20"/>
              <w:szCs w:val="20"/>
              <w:highlight w:val="lightGray"/>
            </w:rPr>
            <w:t>__________________________________________</w:t>
          </w:r>
        </w:sdtContent>
      </w:sdt>
    </w:p>
    <w:p w14:paraId="08219811" w14:textId="77777777" w:rsidR="009169DE" w:rsidRPr="00801908" w:rsidRDefault="009169DE" w:rsidP="009169DE">
      <w:pPr>
        <w:rPr>
          <w:rFonts w:cs="Open Sans"/>
          <w:sz w:val="20"/>
          <w:szCs w:val="20"/>
        </w:rPr>
      </w:pPr>
    </w:p>
    <w:p w14:paraId="0BD36838" w14:textId="77777777" w:rsidR="009169DE" w:rsidRPr="00801908" w:rsidRDefault="009169DE" w:rsidP="009169DE">
      <w:pPr>
        <w:rPr>
          <w:rFonts w:cs="Open Sans"/>
          <w:sz w:val="20"/>
          <w:szCs w:val="20"/>
        </w:rPr>
      </w:pPr>
      <w:r w:rsidRPr="00801908">
        <w:rPr>
          <w:rFonts w:cs="Open Sans"/>
          <w:sz w:val="20"/>
          <w:szCs w:val="20"/>
        </w:rPr>
        <w:t>Vlogo vlagam za izdajo (</w:t>
      </w:r>
      <w:r w:rsidRPr="00801908">
        <w:rPr>
          <w:rFonts w:cs="Open Sans"/>
          <w:b/>
          <w:sz w:val="20"/>
          <w:szCs w:val="20"/>
        </w:rPr>
        <w:t>obkrožite</w:t>
      </w:r>
      <w:r w:rsidRPr="00801908">
        <w:rPr>
          <w:rFonts w:cs="Open Sans"/>
          <w:sz w:val="20"/>
          <w:szCs w:val="20"/>
        </w:rPr>
        <w:t>):</w:t>
      </w:r>
    </w:p>
    <w:p w14:paraId="4851EDFB" w14:textId="77777777" w:rsidR="009169DE" w:rsidRPr="00801908" w:rsidRDefault="009169DE" w:rsidP="009169DE">
      <w:pPr>
        <w:rPr>
          <w:rFonts w:cs="Open Sans"/>
          <w:sz w:val="20"/>
          <w:szCs w:val="20"/>
        </w:rPr>
      </w:pPr>
    </w:p>
    <w:p w14:paraId="0A239486" w14:textId="1B53DD58" w:rsidR="009169DE" w:rsidRPr="00801908" w:rsidRDefault="009169DE" w:rsidP="009169DE">
      <w:pPr>
        <w:pStyle w:val="Odstavekseznama"/>
        <w:numPr>
          <w:ilvl w:val="0"/>
          <w:numId w:val="5"/>
        </w:numPr>
        <w:contextualSpacing w:val="0"/>
        <w:jc w:val="left"/>
        <w:rPr>
          <w:rFonts w:cs="Open Sans"/>
          <w:sz w:val="20"/>
          <w:szCs w:val="20"/>
        </w:rPr>
      </w:pPr>
      <w:r w:rsidRPr="00801908">
        <w:rPr>
          <w:rFonts w:cs="Open Sans"/>
          <w:sz w:val="20"/>
          <w:szCs w:val="20"/>
        </w:rPr>
        <w:t>prenosne  sezonske vstopnice za uporabo kopališča Gorenjska plaža,</w:t>
      </w:r>
    </w:p>
    <w:p w14:paraId="12058018" w14:textId="77777777" w:rsidR="009169DE" w:rsidRPr="00801908" w:rsidRDefault="009169DE" w:rsidP="009169DE">
      <w:pPr>
        <w:pStyle w:val="Odstavekseznama"/>
        <w:rPr>
          <w:rFonts w:cs="Open Sans"/>
          <w:sz w:val="20"/>
          <w:szCs w:val="20"/>
        </w:rPr>
      </w:pPr>
    </w:p>
    <w:p w14:paraId="780FE105" w14:textId="49B749A4" w:rsidR="009169DE" w:rsidRPr="00801908" w:rsidRDefault="009169DE" w:rsidP="009169DE">
      <w:pPr>
        <w:pStyle w:val="Odstavekseznama"/>
        <w:numPr>
          <w:ilvl w:val="0"/>
          <w:numId w:val="5"/>
        </w:numPr>
        <w:contextualSpacing w:val="0"/>
        <w:jc w:val="left"/>
        <w:rPr>
          <w:rFonts w:cs="Open Sans"/>
          <w:sz w:val="20"/>
          <w:szCs w:val="20"/>
        </w:rPr>
      </w:pPr>
      <w:r w:rsidRPr="00801908">
        <w:rPr>
          <w:rFonts w:cs="Open Sans"/>
          <w:sz w:val="20"/>
          <w:szCs w:val="20"/>
        </w:rPr>
        <w:t>neprenosne sezonske vstopnice za uporabo kopališča Gorenjska plaža v sezoni  (obkrožite):</w:t>
      </w:r>
    </w:p>
    <w:p w14:paraId="143887E3" w14:textId="77777777" w:rsidR="009169DE" w:rsidRPr="00801908" w:rsidRDefault="009169DE" w:rsidP="009169DE">
      <w:pPr>
        <w:pStyle w:val="Odstavekseznama"/>
        <w:numPr>
          <w:ilvl w:val="1"/>
          <w:numId w:val="4"/>
        </w:numPr>
        <w:contextualSpacing w:val="0"/>
        <w:jc w:val="left"/>
        <w:rPr>
          <w:rFonts w:cs="Open Sans"/>
          <w:sz w:val="20"/>
          <w:szCs w:val="20"/>
        </w:rPr>
      </w:pPr>
      <w:r w:rsidRPr="00801908">
        <w:rPr>
          <w:rFonts w:cs="Open Sans"/>
          <w:sz w:val="20"/>
          <w:szCs w:val="20"/>
          <w:u w:val="single"/>
        </w:rPr>
        <w:t>odrasla oseba</w:t>
      </w:r>
      <w:r w:rsidRPr="00801908">
        <w:rPr>
          <w:rFonts w:cs="Open Sans"/>
          <w:sz w:val="20"/>
          <w:szCs w:val="20"/>
        </w:rPr>
        <w:t xml:space="preserve">   /   </w:t>
      </w:r>
      <w:r w:rsidRPr="00801908">
        <w:rPr>
          <w:rFonts w:cs="Open Sans"/>
          <w:sz w:val="20"/>
          <w:szCs w:val="20"/>
          <w:u w:val="single"/>
        </w:rPr>
        <w:t>otrok do 15. leta</w:t>
      </w:r>
      <w:r w:rsidRPr="00801908">
        <w:rPr>
          <w:rFonts w:cs="Open Sans"/>
          <w:sz w:val="20"/>
          <w:szCs w:val="20"/>
        </w:rPr>
        <w:t xml:space="preserve">   /   </w:t>
      </w:r>
      <w:r w:rsidRPr="00801908">
        <w:rPr>
          <w:rFonts w:cs="Open Sans"/>
          <w:sz w:val="20"/>
          <w:szCs w:val="20"/>
          <w:u w:val="single"/>
        </w:rPr>
        <w:t>dijak</w:t>
      </w:r>
      <w:r w:rsidRPr="00801908">
        <w:rPr>
          <w:rFonts w:cs="Open Sans"/>
          <w:sz w:val="20"/>
          <w:szCs w:val="20"/>
        </w:rPr>
        <w:t xml:space="preserve">   /   </w:t>
      </w:r>
      <w:r w:rsidRPr="00801908">
        <w:rPr>
          <w:rFonts w:cs="Open Sans"/>
          <w:sz w:val="20"/>
          <w:szCs w:val="20"/>
          <w:u w:val="single"/>
        </w:rPr>
        <w:t>študent</w:t>
      </w:r>
      <w:r w:rsidRPr="00801908">
        <w:rPr>
          <w:rFonts w:cs="Open Sans"/>
          <w:sz w:val="20"/>
          <w:szCs w:val="20"/>
        </w:rPr>
        <w:t xml:space="preserve">   /   </w:t>
      </w:r>
      <w:r w:rsidRPr="00801908">
        <w:rPr>
          <w:rFonts w:cs="Open Sans"/>
          <w:sz w:val="20"/>
          <w:szCs w:val="20"/>
          <w:u w:val="single"/>
        </w:rPr>
        <w:t>upokojenec</w:t>
      </w:r>
      <w:r w:rsidRPr="00801908">
        <w:rPr>
          <w:rFonts w:cs="Open Sans"/>
          <w:sz w:val="20"/>
          <w:szCs w:val="20"/>
        </w:rPr>
        <w:t xml:space="preserve">   /   </w:t>
      </w:r>
      <w:r w:rsidRPr="00801908">
        <w:rPr>
          <w:rFonts w:cs="Open Sans"/>
          <w:sz w:val="20"/>
          <w:szCs w:val="20"/>
          <w:u w:val="single"/>
        </w:rPr>
        <w:t>invalid</w:t>
      </w:r>
      <w:r w:rsidRPr="00801908">
        <w:rPr>
          <w:rFonts w:cs="Open Sans"/>
          <w:sz w:val="20"/>
          <w:szCs w:val="20"/>
        </w:rPr>
        <w:t>.</w:t>
      </w:r>
    </w:p>
    <w:p w14:paraId="57C1C7BC" w14:textId="77777777" w:rsidR="009169DE" w:rsidRPr="00801908" w:rsidRDefault="009169DE" w:rsidP="009169DE">
      <w:pPr>
        <w:rPr>
          <w:rFonts w:cs="Open Sans"/>
          <w:sz w:val="20"/>
          <w:szCs w:val="20"/>
        </w:rPr>
      </w:pPr>
    </w:p>
    <w:p w14:paraId="401860F2" w14:textId="77777777" w:rsidR="009169DE" w:rsidRPr="00801908" w:rsidRDefault="009169DE" w:rsidP="009169DE">
      <w:pPr>
        <w:rPr>
          <w:rFonts w:cs="Open Sans"/>
          <w:sz w:val="20"/>
          <w:szCs w:val="20"/>
        </w:rPr>
      </w:pPr>
      <w:r w:rsidRPr="00801908">
        <w:rPr>
          <w:rFonts w:cs="Open Sans"/>
          <w:sz w:val="20"/>
          <w:szCs w:val="20"/>
        </w:rPr>
        <w:t>Spodaj podpisani/-a sem seznanjen/-a s pogoji uporabe sezonske vstopnice, in sicer:</w:t>
      </w:r>
    </w:p>
    <w:p w14:paraId="024C021A" w14:textId="77777777" w:rsidR="009169DE" w:rsidRPr="00801908" w:rsidRDefault="009169DE" w:rsidP="009169DE">
      <w:pPr>
        <w:pStyle w:val="Odstavekseznama"/>
        <w:numPr>
          <w:ilvl w:val="0"/>
          <w:numId w:val="4"/>
        </w:numPr>
        <w:contextualSpacing w:val="0"/>
        <w:rPr>
          <w:rFonts w:cs="Open Sans"/>
          <w:sz w:val="20"/>
          <w:szCs w:val="20"/>
        </w:rPr>
      </w:pPr>
      <w:r w:rsidRPr="00801908">
        <w:rPr>
          <w:rFonts w:cs="Open Sans"/>
          <w:sz w:val="20"/>
          <w:szCs w:val="20"/>
        </w:rPr>
        <w:t>Prenosne sezonske vstopnice se opremijo z evidenčno številko, ki omogoča beleženje vstopov tako, da večkratni vstop z isto vstopnico ni mogoč brez predhodne odjave na recepciji.</w:t>
      </w:r>
    </w:p>
    <w:p w14:paraId="38F95F49" w14:textId="77777777" w:rsidR="009169DE" w:rsidRPr="00801908" w:rsidRDefault="009169DE" w:rsidP="009169DE">
      <w:pPr>
        <w:pStyle w:val="Odstavekseznama"/>
        <w:numPr>
          <w:ilvl w:val="0"/>
          <w:numId w:val="4"/>
        </w:numPr>
        <w:contextualSpacing w:val="0"/>
        <w:rPr>
          <w:rFonts w:cs="Open Sans"/>
          <w:sz w:val="20"/>
          <w:szCs w:val="20"/>
        </w:rPr>
      </w:pPr>
      <w:r w:rsidRPr="00801908">
        <w:rPr>
          <w:rFonts w:cs="Open Sans"/>
          <w:sz w:val="20"/>
          <w:szCs w:val="20"/>
        </w:rPr>
        <w:t>Otroci do 15. leta izkažejo svojo starost z osebnim dokumentom, študenti ter dijaki z veljavno dijaško ali študentsko izkaznico, upokojenci in invalidi pa s potrdilom ali veljavno izkaznico.</w:t>
      </w:r>
    </w:p>
    <w:p w14:paraId="51C94412" w14:textId="77777777" w:rsidR="009169DE" w:rsidRPr="00801908" w:rsidRDefault="009169DE" w:rsidP="009169DE">
      <w:pPr>
        <w:pStyle w:val="Odstavekseznama"/>
        <w:numPr>
          <w:ilvl w:val="0"/>
          <w:numId w:val="4"/>
        </w:numPr>
        <w:contextualSpacing w:val="0"/>
        <w:rPr>
          <w:rFonts w:cs="Open Sans"/>
          <w:sz w:val="20"/>
          <w:szCs w:val="20"/>
        </w:rPr>
      </w:pPr>
      <w:r w:rsidRPr="00801908">
        <w:rPr>
          <w:rFonts w:cs="Open Sans"/>
          <w:sz w:val="20"/>
          <w:szCs w:val="20"/>
        </w:rPr>
        <w:t>Vse neprenosne vstopnice se opremijo s fotografijo, imenom in priimkom ter datumom rojstva imetnika ter z evidenčno številko. V dvomu lahko receptor zahteva, da se imetnik vstopnice izkaže z veljavnim osebnim dokumentom. Zloraba vstopnice se kaznuje z njenim odvzemom.</w:t>
      </w:r>
    </w:p>
    <w:p w14:paraId="31453B22" w14:textId="77777777" w:rsidR="009169DE" w:rsidRPr="00801908" w:rsidRDefault="009169DE" w:rsidP="009169DE">
      <w:pPr>
        <w:pStyle w:val="Odstavekseznama"/>
        <w:numPr>
          <w:ilvl w:val="0"/>
          <w:numId w:val="4"/>
        </w:numPr>
        <w:contextualSpacing w:val="0"/>
        <w:rPr>
          <w:rFonts w:cs="Open Sans"/>
          <w:sz w:val="20"/>
          <w:szCs w:val="20"/>
        </w:rPr>
      </w:pPr>
      <w:r w:rsidRPr="00801908">
        <w:rPr>
          <w:rFonts w:cs="Open Sans"/>
          <w:sz w:val="20"/>
          <w:szCs w:val="20"/>
        </w:rPr>
        <w:t>Vstop na kopališče je omogočen le ob uporabi izdane vstopnice (PVC kartica). Prenašanje črtne kode na druge medije (telefonski aparat, fotokopiranje, ipd.) in uporaba kode je prepovedana. Vsakdo je dolžan varovati vstopnico pred morebitno zlorabo črtne kode.</w:t>
      </w:r>
    </w:p>
    <w:p w14:paraId="47FA63F6" w14:textId="77777777" w:rsidR="009169DE" w:rsidRPr="00801908" w:rsidRDefault="009169DE" w:rsidP="009169DE">
      <w:pPr>
        <w:pStyle w:val="Odstavekseznama"/>
        <w:numPr>
          <w:ilvl w:val="0"/>
          <w:numId w:val="4"/>
        </w:numPr>
        <w:contextualSpacing w:val="0"/>
        <w:rPr>
          <w:rFonts w:cs="Open Sans"/>
          <w:sz w:val="20"/>
          <w:szCs w:val="20"/>
        </w:rPr>
      </w:pPr>
      <w:r w:rsidRPr="00801908">
        <w:rPr>
          <w:rFonts w:cs="Open Sans"/>
          <w:sz w:val="20"/>
          <w:szCs w:val="20"/>
        </w:rPr>
        <w:t>Ob izgubi vstopnice je imetnik vstopnice dolžan takoj obvestiti izdajatelja, to je Komunala Tržič d.o.o.</w:t>
      </w:r>
    </w:p>
    <w:p w14:paraId="6BD9C1AF" w14:textId="77777777" w:rsidR="009169DE" w:rsidRPr="00801908" w:rsidRDefault="009169DE" w:rsidP="009169DE">
      <w:pPr>
        <w:rPr>
          <w:rFonts w:cs="Open Sans"/>
          <w:sz w:val="20"/>
          <w:szCs w:val="20"/>
        </w:rPr>
      </w:pPr>
    </w:p>
    <w:p w14:paraId="1BE8574E" w14:textId="77777777" w:rsidR="009169DE" w:rsidRPr="00801908" w:rsidRDefault="009169DE" w:rsidP="009169DE">
      <w:pPr>
        <w:rPr>
          <w:rFonts w:cs="Open Sans"/>
          <w:sz w:val="20"/>
          <w:szCs w:val="20"/>
        </w:rPr>
      </w:pPr>
      <w:r w:rsidRPr="00801908">
        <w:rPr>
          <w:rFonts w:cs="Open Sans"/>
          <w:sz w:val="20"/>
          <w:szCs w:val="20"/>
        </w:rPr>
        <w:t>Spodaj podpisani/-a pod kazensko in materialno odgovornostjo izjavljam, da so zgoraj navedeni podatki točni in resnični.</w:t>
      </w:r>
    </w:p>
    <w:p w14:paraId="3B6A0136" w14:textId="77777777" w:rsidR="009169DE" w:rsidRPr="00801908" w:rsidRDefault="009169DE" w:rsidP="009169DE">
      <w:pPr>
        <w:rPr>
          <w:rFonts w:cs="Open Sans"/>
          <w:sz w:val="20"/>
          <w:szCs w:val="20"/>
        </w:rPr>
      </w:pPr>
    </w:p>
    <w:p w14:paraId="6CBD3F18" w14:textId="77777777" w:rsidR="009169DE" w:rsidRPr="00801908" w:rsidRDefault="009169DE" w:rsidP="009169DE">
      <w:pPr>
        <w:pBdr>
          <w:bottom w:val="single" w:sz="12" w:space="1" w:color="auto"/>
        </w:pBdr>
        <w:rPr>
          <w:rFonts w:cs="Open Sans"/>
          <w:sz w:val="20"/>
          <w:szCs w:val="20"/>
        </w:rPr>
      </w:pPr>
    </w:p>
    <w:p w14:paraId="332A6AB0" w14:textId="77777777" w:rsidR="009169DE" w:rsidRPr="00801908" w:rsidRDefault="009169DE" w:rsidP="009169DE">
      <w:pPr>
        <w:pBdr>
          <w:bottom w:val="single" w:sz="12" w:space="1" w:color="auto"/>
        </w:pBdr>
        <w:rPr>
          <w:rFonts w:cs="Open Sans"/>
          <w:sz w:val="20"/>
          <w:szCs w:val="20"/>
        </w:rPr>
      </w:pPr>
      <w:r w:rsidRPr="00801908">
        <w:rPr>
          <w:rFonts w:cs="Open Sans"/>
          <w:sz w:val="20"/>
          <w:szCs w:val="20"/>
        </w:rPr>
        <w:t>V Tržiču, dne ________________</w:t>
      </w:r>
      <w:r w:rsidRPr="00801908">
        <w:rPr>
          <w:rFonts w:cs="Open Sans"/>
          <w:sz w:val="20"/>
          <w:szCs w:val="20"/>
        </w:rPr>
        <w:tab/>
      </w:r>
      <w:r w:rsidRPr="00801908">
        <w:rPr>
          <w:rFonts w:cs="Open Sans"/>
          <w:sz w:val="20"/>
          <w:szCs w:val="20"/>
        </w:rPr>
        <w:tab/>
      </w:r>
      <w:r w:rsidRPr="00801908">
        <w:rPr>
          <w:rFonts w:cs="Open Sans"/>
          <w:sz w:val="20"/>
          <w:szCs w:val="20"/>
        </w:rPr>
        <w:tab/>
      </w:r>
      <w:r w:rsidRPr="00801908">
        <w:rPr>
          <w:rFonts w:cs="Open Sans"/>
          <w:sz w:val="20"/>
          <w:szCs w:val="20"/>
        </w:rPr>
        <w:tab/>
      </w:r>
      <w:r w:rsidRPr="00801908">
        <w:rPr>
          <w:rFonts w:cs="Open Sans"/>
          <w:sz w:val="20"/>
          <w:szCs w:val="20"/>
        </w:rPr>
        <w:tab/>
      </w:r>
      <w:r w:rsidRPr="00801908">
        <w:rPr>
          <w:rFonts w:cs="Open Sans"/>
          <w:sz w:val="20"/>
          <w:szCs w:val="20"/>
        </w:rPr>
        <w:tab/>
      </w:r>
      <w:r w:rsidRPr="00801908">
        <w:rPr>
          <w:rFonts w:cs="Open Sans"/>
          <w:sz w:val="20"/>
          <w:szCs w:val="20"/>
        </w:rPr>
        <w:tab/>
      </w:r>
      <w:r w:rsidRPr="00801908">
        <w:rPr>
          <w:rFonts w:cs="Open Sans"/>
          <w:sz w:val="20"/>
          <w:szCs w:val="20"/>
        </w:rPr>
        <w:tab/>
        <w:t xml:space="preserve">          Podpis:</w:t>
      </w:r>
    </w:p>
    <w:p w14:paraId="7D4BBC39" w14:textId="77777777" w:rsidR="009169DE" w:rsidRPr="00801908" w:rsidRDefault="009169DE" w:rsidP="009169DE">
      <w:pPr>
        <w:pBdr>
          <w:bottom w:val="single" w:sz="12" w:space="1" w:color="auto"/>
        </w:pBdr>
        <w:jc w:val="right"/>
        <w:rPr>
          <w:rFonts w:cs="Open Sans"/>
          <w:sz w:val="20"/>
          <w:szCs w:val="20"/>
        </w:rPr>
      </w:pPr>
      <w:r w:rsidRPr="00801908">
        <w:rPr>
          <w:rFonts w:cs="Open Sans"/>
          <w:sz w:val="20"/>
          <w:szCs w:val="20"/>
        </w:rPr>
        <w:t>________________________</w:t>
      </w:r>
    </w:p>
    <w:p w14:paraId="5D80D230" w14:textId="77777777" w:rsidR="009169DE" w:rsidRPr="00801908" w:rsidRDefault="009169DE" w:rsidP="009169DE">
      <w:pPr>
        <w:rPr>
          <w:rFonts w:cs="Open Sans"/>
          <w:sz w:val="20"/>
          <w:szCs w:val="20"/>
        </w:rPr>
      </w:pPr>
    </w:p>
    <w:p w14:paraId="320C6277" w14:textId="26C4A2C5" w:rsidR="009169DE" w:rsidRPr="00801908" w:rsidRDefault="009169DE" w:rsidP="009169DE">
      <w:pPr>
        <w:pBdr>
          <w:top w:val="single" w:sz="4" w:space="1" w:color="auto"/>
          <w:left w:val="single" w:sz="4" w:space="4" w:color="auto"/>
          <w:bottom w:val="single" w:sz="4" w:space="1" w:color="auto"/>
          <w:right w:val="single" w:sz="4" w:space="31" w:color="auto"/>
        </w:pBdr>
        <w:ind w:right="7653"/>
        <w:rPr>
          <w:rFonts w:cs="Open Sans"/>
          <w:b/>
          <w:sz w:val="20"/>
          <w:szCs w:val="20"/>
        </w:rPr>
      </w:pPr>
      <w:r w:rsidRPr="00801908">
        <w:rPr>
          <w:rFonts w:cs="Open Sans"/>
          <w:b/>
          <w:sz w:val="20"/>
          <w:szCs w:val="20"/>
        </w:rPr>
        <w:t xml:space="preserve">Izpolni </w:t>
      </w:r>
      <w:r>
        <w:rPr>
          <w:rFonts w:cs="Open Sans"/>
          <w:b/>
          <w:sz w:val="20"/>
          <w:szCs w:val="20"/>
        </w:rPr>
        <w:t>Komunala Tržič/</w:t>
      </w:r>
      <w:r w:rsidR="0072768D">
        <w:rPr>
          <w:rFonts w:cs="Open Sans"/>
          <w:b/>
          <w:sz w:val="20"/>
          <w:szCs w:val="20"/>
        </w:rPr>
        <w:t>TPIC</w:t>
      </w:r>
      <w:r>
        <w:rPr>
          <w:rFonts w:cs="Open Sans"/>
          <w:b/>
          <w:sz w:val="20"/>
          <w:szCs w:val="20"/>
        </w:rPr>
        <w:t>:</w:t>
      </w:r>
    </w:p>
    <w:p w14:paraId="202A3FB5" w14:textId="77777777" w:rsidR="009169DE" w:rsidRPr="00801908" w:rsidRDefault="009169DE" w:rsidP="009169DE">
      <w:pPr>
        <w:rPr>
          <w:rFonts w:cs="Open Sans"/>
          <w:sz w:val="20"/>
          <w:szCs w:val="20"/>
        </w:rPr>
      </w:pPr>
      <w:r w:rsidRPr="00801908">
        <w:rPr>
          <w:rFonts w:cs="Open Sans"/>
          <w:sz w:val="20"/>
          <w:szCs w:val="20"/>
        </w:rPr>
        <w:t>Obkrožite:</w:t>
      </w:r>
    </w:p>
    <w:p w14:paraId="0FDAB961" w14:textId="77777777" w:rsidR="009169DE" w:rsidRPr="00801908" w:rsidRDefault="009169DE" w:rsidP="009169DE">
      <w:pPr>
        <w:pStyle w:val="Odstavekseznama"/>
        <w:numPr>
          <w:ilvl w:val="0"/>
          <w:numId w:val="4"/>
        </w:numPr>
        <w:contextualSpacing w:val="0"/>
        <w:jc w:val="left"/>
        <w:rPr>
          <w:rFonts w:cs="Open Sans"/>
          <w:sz w:val="20"/>
          <w:szCs w:val="20"/>
        </w:rPr>
      </w:pPr>
      <w:r w:rsidRPr="00801908">
        <w:rPr>
          <w:rFonts w:cs="Open Sans"/>
          <w:sz w:val="20"/>
          <w:szCs w:val="20"/>
        </w:rPr>
        <w:t>račun plačan,</w:t>
      </w:r>
    </w:p>
    <w:p w14:paraId="550681AC" w14:textId="77777777" w:rsidR="009169DE" w:rsidRPr="00801908" w:rsidRDefault="009169DE" w:rsidP="009169DE">
      <w:pPr>
        <w:pStyle w:val="Odstavekseznama"/>
        <w:numPr>
          <w:ilvl w:val="0"/>
          <w:numId w:val="4"/>
        </w:numPr>
        <w:contextualSpacing w:val="0"/>
        <w:jc w:val="left"/>
        <w:rPr>
          <w:rFonts w:cs="Open Sans"/>
          <w:sz w:val="20"/>
          <w:szCs w:val="20"/>
        </w:rPr>
      </w:pPr>
      <w:r w:rsidRPr="00801908">
        <w:rPr>
          <w:rFonts w:cs="Open Sans"/>
          <w:sz w:val="20"/>
          <w:szCs w:val="20"/>
        </w:rPr>
        <w:t>dokazilo o statusu je bilo predloženo oz. dano na vpogled (neprenosna),</w:t>
      </w:r>
    </w:p>
    <w:p w14:paraId="75A98F9A" w14:textId="77777777" w:rsidR="009169DE" w:rsidRPr="00801908" w:rsidRDefault="009169DE" w:rsidP="009169DE">
      <w:pPr>
        <w:pStyle w:val="Odstavekseznama"/>
        <w:numPr>
          <w:ilvl w:val="0"/>
          <w:numId w:val="4"/>
        </w:numPr>
        <w:contextualSpacing w:val="0"/>
        <w:jc w:val="left"/>
        <w:rPr>
          <w:rFonts w:cs="Open Sans"/>
          <w:sz w:val="20"/>
          <w:szCs w:val="20"/>
        </w:rPr>
      </w:pPr>
      <w:r w:rsidRPr="00801908">
        <w:rPr>
          <w:rFonts w:cs="Open Sans"/>
          <w:sz w:val="20"/>
          <w:szCs w:val="20"/>
        </w:rPr>
        <w:t>fotografija je bila posredovana (neprenosna).</w:t>
      </w:r>
    </w:p>
    <w:p w14:paraId="04F70B46" w14:textId="77777777" w:rsidR="009169DE" w:rsidRPr="00801908" w:rsidRDefault="009169DE" w:rsidP="009169DE">
      <w:pPr>
        <w:rPr>
          <w:rFonts w:cs="Open Sans"/>
          <w:sz w:val="20"/>
          <w:szCs w:val="20"/>
        </w:rPr>
      </w:pPr>
    </w:p>
    <w:p w14:paraId="14782784" w14:textId="77777777" w:rsidR="009169DE" w:rsidRPr="00801908" w:rsidRDefault="009169DE" w:rsidP="009169DE">
      <w:pPr>
        <w:rPr>
          <w:rFonts w:cs="Open Sans"/>
          <w:sz w:val="20"/>
          <w:szCs w:val="20"/>
        </w:rPr>
      </w:pPr>
      <w:r w:rsidRPr="00801908">
        <w:rPr>
          <w:rFonts w:cs="Open Sans"/>
          <w:sz w:val="20"/>
          <w:szCs w:val="20"/>
        </w:rPr>
        <w:t>Vlagatelju se dodeli sezonska vstopnica z evidenčno št._____________________________.</w:t>
      </w:r>
    </w:p>
    <w:p w14:paraId="6090B770" w14:textId="77777777" w:rsidR="009169DE" w:rsidRDefault="009169DE" w:rsidP="009169DE">
      <w:pPr>
        <w:rPr>
          <w:rFonts w:cs="Open Sans"/>
          <w:sz w:val="20"/>
          <w:szCs w:val="20"/>
        </w:rPr>
      </w:pPr>
    </w:p>
    <w:p w14:paraId="2ADA1E47" w14:textId="77777777" w:rsidR="009169DE" w:rsidRDefault="009169DE" w:rsidP="009169DE">
      <w:pPr>
        <w:rPr>
          <w:rFonts w:cs="Open Sans"/>
          <w:sz w:val="20"/>
          <w:szCs w:val="20"/>
        </w:rPr>
      </w:pPr>
    </w:p>
    <w:p w14:paraId="0CC8546D" w14:textId="77777777" w:rsidR="009169DE" w:rsidRPr="00801908" w:rsidRDefault="009169DE" w:rsidP="009169DE">
      <w:pPr>
        <w:rPr>
          <w:rFonts w:cs="Open Sans"/>
          <w:sz w:val="20"/>
          <w:szCs w:val="20"/>
        </w:rPr>
      </w:pPr>
      <w:r w:rsidRPr="00801908">
        <w:rPr>
          <w:rFonts w:cs="Open Sans"/>
          <w:sz w:val="20"/>
          <w:szCs w:val="20"/>
        </w:rPr>
        <w:t>V Tržiču, dne ________________</w:t>
      </w:r>
      <w:r w:rsidRPr="00801908">
        <w:rPr>
          <w:rFonts w:cs="Open Sans"/>
          <w:sz w:val="20"/>
          <w:szCs w:val="20"/>
        </w:rPr>
        <w:tab/>
      </w:r>
      <w:r w:rsidRPr="00801908">
        <w:rPr>
          <w:rFonts w:cs="Open Sans"/>
          <w:sz w:val="20"/>
          <w:szCs w:val="20"/>
        </w:rPr>
        <w:tab/>
      </w:r>
      <w:r w:rsidRPr="00801908">
        <w:rPr>
          <w:rFonts w:cs="Open Sans"/>
          <w:sz w:val="20"/>
          <w:szCs w:val="20"/>
        </w:rPr>
        <w:tab/>
        <w:t xml:space="preserve">      žig</w:t>
      </w:r>
      <w:r w:rsidRPr="00801908">
        <w:rPr>
          <w:rFonts w:cs="Open Sans"/>
          <w:sz w:val="20"/>
          <w:szCs w:val="20"/>
        </w:rPr>
        <w:tab/>
      </w:r>
      <w:r w:rsidRPr="00801908">
        <w:rPr>
          <w:rFonts w:cs="Open Sans"/>
          <w:sz w:val="20"/>
          <w:szCs w:val="20"/>
        </w:rPr>
        <w:tab/>
        <w:t xml:space="preserve">          Podpis:________________________</w:t>
      </w:r>
    </w:p>
    <w:p w14:paraId="7C5B89C6" w14:textId="77777777" w:rsidR="009169DE" w:rsidRDefault="009169DE" w:rsidP="009169DE">
      <w:pPr>
        <w:spacing w:line="276" w:lineRule="auto"/>
        <w:jc w:val="center"/>
        <w:rPr>
          <w:rFonts w:cs="Arial"/>
          <w:b/>
          <w:sz w:val="20"/>
          <w:szCs w:val="20"/>
        </w:rPr>
      </w:pPr>
    </w:p>
    <w:p w14:paraId="5EC16943" w14:textId="77777777" w:rsidR="009169DE" w:rsidRPr="00801908" w:rsidRDefault="009169DE" w:rsidP="009169DE">
      <w:pPr>
        <w:spacing w:line="276" w:lineRule="auto"/>
        <w:jc w:val="center"/>
        <w:rPr>
          <w:rFonts w:cs="Arial"/>
          <w:b/>
          <w:sz w:val="20"/>
          <w:szCs w:val="20"/>
        </w:rPr>
      </w:pPr>
    </w:p>
    <w:p w14:paraId="3CF024C1" w14:textId="77777777" w:rsidR="009169DE" w:rsidRDefault="009169DE" w:rsidP="009169DE">
      <w:pPr>
        <w:spacing w:line="276" w:lineRule="auto"/>
        <w:jc w:val="center"/>
        <w:rPr>
          <w:rFonts w:cs="Arial"/>
          <w:b/>
          <w:sz w:val="20"/>
          <w:szCs w:val="20"/>
        </w:rPr>
      </w:pPr>
    </w:p>
    <w:p w14:paraId="63BECBCA" w14:textId="77777777" w:rsidR="009169DE" w:rsidRPr="00801908" w:rsidRDefault="009169DE" w:rsidP="009169DE">
      <w:pPr>
        <w:spacing w:line="276" w:lineRule="auto"/>
        <w:jc w:val="center"/>
        <w:rPr>
          <w:rFonts w:cs="Arial"/>
          <w:b/>
          <w:sz w:val="20"/>
          <w:szCs w:val="20"/>
        </w:rPr>
      </w:pPr>
      <w:r w:rsidRPr="00801908">
        <w:rPr>
          <w:rFonts w:cs="Arial"/>
          <w:b/>
          <w:sz w:val="20"/>
          <w:szCs w:val="20"/>
        </w:rPr>
        <w:lastRenderedPageBreak/>
        <w:t>Soglasje za hrambo in obdelavo osebnih podatkov</w:t>
      </w:r>
    </w:p>
    <w:p w14:paraId="299CEFC2" w14:textId="77777777" w:rsidR="009169DE" w:rsidRPr="00801908" w:rsidRDefault="009169DE" w:rsidP="009169DE">
      <w:pPr>
        <w:spacing w:line="276" w:lineRule="auto"/>
        <w:rPr>
          <w:rFonts w:cs="Arial"/>
          <w:sz w:val="20"/>
          <w:szCs w:val="20"/>
        </w:rPr>
      </w:pPr>
    </w:p>
    <w:p w14:paraId="04A6A41F" w14:textId="77777777" w:rsidR="009169DE" w:rsidRPr="00801908" w:rsidRDefault="009169DE" w:rsidP="009169DE">
      <w:pPr>
        <w:spacing w:line="276" w:lineRule="auto"/>
        <w:rPr>
          <w:rFonts w:cs="Arial"/>
          <w:sz w:val="20"/>
          <w:szCs w:val="20"/>
        </w:rPr>
      </w:pPr>
    </w:p>
    <w:p w14:paraId="07F2E70C" w14:textId="77777777" w:rsidR="009169DE" w:rsidRPr="00801908" w:rsidRDefault="009169DE" w:rsidP="009169DE">
      <w:pPr>
        <w:spacing w:line="276" w:lineRule="auto"/>
        <w:rPr>
          <w:rFonts w:cs="Arial"/>
          <w:sz w:val="20"/>
          <w:szCs w:val="20"/>
        </w:rPr>
      </w:pPr>
      <w:r w:rsidRPr="00801908">
        <w:rPr>
          <w:rFonts w:cs="Arial"/>
          <w:sz w:val="20"/>
          <w:szCs w:val="20"/>
        </w:rPr>
        <w:t>Spodaj podpisani/a __________________________________ s svojim podpisom do konca tekoče kopalne sezone kopališča upravljavcu KOMUNALA TRŽIČ d.o.o., Pristava, Mlaka 6, 4290 Tržič na podlagi določil Uredbe (EU) 2016/679 Evropskega parlamenta in Sveta z dne 27. aprila 2016 o varstvu posameznikov pri obdelavi osebnih podatkov in o prostem pretoku takih podatkov ter o razveljavitvi Direktive 95/46/ES (Splošna uredba o varstvu podatkov):</w:t>
      </w:r>
    </w:p>
    <w:p w14:paraId="0C966A2A" w14:textId="77777777" w:rsidR="009169DE" w:rsidRPr="00801908" w:rsidRDefault="009169DE" w:rsidP="009169DE">
      <w:pPr>
        <w:spacing w:line="276" w:lineRule="auto"/>
        <w:rPr>
          <w:rFonts w:cs="Arial"/>
          <w:sz w:val="20"/>
          <w:szCs w:val="20"/>
        </w:rPr>
      </w:pPr>
    </w:p>
    <w:p w14:paraId="01738695" w14:textId="77777777" w:rsidR="009169DE" w:rsidRPr="00801908" w:rsidRDefault="009169DE" w:rsidP="009169DE">
      <w:pPr>
        <w:pStyle w:val="Odstavekseznama"/>
        <w:numPr>
          <w:ilvl w:val="0"/>
          <w:numId w:val="6"/>
        </w:numPr>
        <w:spacing w:line="276" w:lineRule="auto"/>
        <w:rPr>
          <w:rFonts w:cs="Arial"/>
          <w:sz w:val="20"/>
          <w:szCs w:val="20"/>
        </w:rPr>
      </w:pPr>
      <w:r w:rsidRPr="00801908">
        <w:rPr>
          <w:rFonts w:cs="Arial"/>
          <w:sz w:val="20"/>
          <w:szCs w:val="20"/>
        </w:rPr>
        <w:t xml:space="preserve">Podajam soglasje za hrambo in obdelavo mojih osebnih podatkov za namen izdaje sezonskih vstopnic Gorenjska plaža                                             </w:t>
      </w:r>
    </w:p>
    <w:p w14:paraId="47FEB3E2" w14:textId="77777777" w:rsidR="009169DE" w:rsidRPr="00801908" w:rsidRDefault="009169DE" w:rsidP="009169DE">
      <w:pPr>
        <w:pStyle w:val="Odstavekseznama"/>
        <w:spacing w:line="276" w:lineRule="auto"/>
        <w:rPr>
          <w:rFonts w:cs="Arial"/>
          <w:sz w:val="20"/>
          <w:szCs w:val="20"/>
        </w:rPr>
      </w:pPr>
    </w:p>
    <w:p w14:paraId="1147AFF6" w14:textId="77777777" w:rsidR="009169DE" w:rsidRPr="00801908" w:rsidRDefault="009169DE" w:rsidP="009169DE">
      <w:pPr>
        <w:spacing w:line="276" w:lineRule="auto"/>
        <w:ind w:left="5760" w:firstLine="720"/>
        <w:rPr>
          <w:rFonts w:cs="Arial"/>
          <w:sz w:val="20"/>
          <w:szCs w:val="20"/>
        </w:rPr>
      </w:pPr>
      <w:r w:rsidRPr="00801908">
        <w:rPr>
          <w:rFonts w:cs="Cambria"/>
          <w:sz w:val="20"/>
          <w:szCs w:val="20"/>
        </w:rPr>
        <w:t xml:space="preserve">   </w:t>
      </w:r>
      <w:r w:rsidRPr="00801908">
        <w:rPr>
          <w:rFonts w:ascii="Cambria Math" w:hAnsi="Cambria Math" w:cs="Cambria Math"/>
          <w:sz w:val="20"/>
          <w:szCs w:val="20"/>
        </w:rPr>
        <w:t>▢</w:t>
      </w:r>
      <w:r w:rsidRPr="00801908">
        <w:rPr>
          <w:rFonts w:cs="Arial"/>
          <w:sz w:val="20"/>
          <w:szCs w:val="20"/>
        </w:rPr>
        <w:t xml:space="preserve"> DA / </w:t>
      </w:r>
      <w:r w:rsidRPr="00801908">
        <w:rPr>
          <w:rFonts w:ascii="Cambria Math" w:hAnsi="Cambria Math" w:cs="Cambria Math"/>
          <w:sz w:val="20"/>
          <w:szCs w:val="20"/>
        </w:rPr>
        <w:t>▢</w:t>
      </w:r>
      <w:r w:rsidRPr="00801908">
        <w:rPr>
          <w:rFonts w:cs="Arial"/>
          <w:sz w:val="20"/>
          <w:szCs w:val="20"/>
        </w:rPr>
        <w:t xml:space="preserve"> NE</w:t>
      </w:r>
    </w:p>
    <w:p w14:paraId="06361A8E" w14:textId="77777777" w:rsidR="009169DE" w:rsidRPr="00801908" w:rsidRDefault="009169DE" w:rsidP="009169DE">
      <w:pPr>
        <w:spacing w:line="276" w:lineRule="auto"/>
        <w:rPr>
          <w:rFonts w:cs="Arial"/>
          <w:sz w:val="20"/>
          <w:szCs w:val="20"/>
        </w:rPr>
      </w:pPr>
      <w:r w:rsidRPr="00801908">
        <w:rPr>
          <w:rFonts w:cs="Arial"/>
          <w:sz w:val="20"/>
          <w:szCs w:val="20"/>
        </w:rPr>
        <w:tab/>
      </w:r>
      <w:r w:rsidRPr="00801908">
        <w:rPr>
          <w:rFonts w:cs="Arial"/>
          <w:sz w:val="20"/>
          <w:szCs w:val="20"/>
        </w:rPr>
        <w:tab/>
      </w:r>
      <w:r w:rsidRPr="00801908">
        <w:rPr>
          <w:rFonts w:cs="Arial"/>
          <w:sz w:val="20"/>
          <w:szCs w:val="20"/>
        </w:rPr>
        <w:tab/>
      </w:r>
      <w:r w:rsidRPr="00801908">
        <w:rPr>
          <w:rFonts w:cs="Arial"/>
          <w:sz w:val="20"/>
          <w:szCs w:val="20"/>
        </w:rPr>
        <w:tab/>
      </w:r>
      <w:r w:rsidRPr="00801908">
        <w:rPr>
          <w:rFonts w:cs="Arial"/>
          <w:sz w:val="20"/>
          <w:szCs w:val="20"/>
        </w:rPr>
        <w:tab/>
      </w:r>
      <w:r w:rsidRPr="00801908">
        <w:rPr>
          <w:rFonts w:cs="Arial"/>
          <w:sz w:val="20"/>
          <w:szCs w:val="20"/>
        </w:rPr>
        <w:tab/>
      </w:r>
      <w:r w:rsidRPr="00801908">
        <w:rPr>
          <w:rFonts w:cs="Arial"/>
          <w:sz w:val="20"/>
          <w:szCs w:val="20"/>
        </w:rPr>
        <w:tab/>
      </w:r>
      <w:r w:rsidRPr="00801908">
        <w:rPr>
          <w:rFonts w:cs="Arial"/>
          <w:sz w:val="20"/>
          <w:szCs w:val="20"/>
        </w:rPr>
        <w:tab/>
      </w:r>
      <w:r w:rsidRPr="00801908">
        <w:rPr>
          <w:rFonts w:cs="Arial"/>
          <w:sz w:val="20"/>
          <w:szCs w:val="20"/>
        </w:rPr>
        <w:tab/>
        <w:t>(ustrezno označi)</w:t>
      </w:r>
    </w:p>
    <w:p w14:paraId="64A5772D" w14:textId="77777777" w:rsidR="009169DE" w:rsidRPr="00801908" w:rsidRDefault="009169DE" w:rsidP="009169DE">
      <w:pPr>
        <w:rPr>
          <w:rFonts w:cs="Arial"/>
          <w:sz w:val="20"/>
          <w:szCs w:val="20"/>
        </w:rPr>
      </w:pPr>
      <w:r w:rsidRPr="00801908">
        <w:rPr>
          <w:rFonts w:cs="Arial"/>
          <w:sz w:val="20"/>
          <w:szCs w:val="20"/>
        </w:rPr>
        <w:br/>
      </w:r>
    </w:p>
    <w:p w14:paraId="3AD9DF07" w14:textId="77777777" w:rsidR="009169DE" w:rsidRPr="00801908" w:rsidRDefault="009169DE" w:rsidP="009169DE">
      <w:pPr>
        <w:rPr>
          <w:rFonts w:cs="Arial"/>
          <w:sz w:val="20"/>
          <w:szCs w:val="20"/>
        </w:rPr>
      </w:pPr>
    </w:p>
    <w:p w14:paraId="534DD5AD" w14:textId="77777777" w:rsidR="009169DE" w:rsidRPr="00801908" w:rsidRDefault="009169DE" w:rsidP="009169DE">
      <w:pPr>
        <w:rPr>
          <w:rFonts w:cs="Arial"/>
          <w:sz w:val="20"/>
          <w:szCs w:val="20"/>
        </w:rPr>
      </w:pPr>
    </w:p>
    <w:p w14:paraId="6C0B2849" w14:textId="77777777" w:rsidR="009169DE" w:rsidRPr="00801908" w:rsidRDefault="009169DE" w:rsidP="009169DE">
      <w:pPr>
        <w:rPr>
          <w:rFonts w:cs="Arial"/>
          <w:sz w:val="20"/>
          <w:szCs w:val="20"/>
        </w:rPr>
      </w:pPr>
      <w:r w:rsidRPr="00801908">
        <w:rPr>
          <w:rFonts w:cs="Arial"/>
          <w:sz w:val="20"/>
          <w:szCs w:val="20"/>
        </w:rPr>
        <w:t>Na/V ____________________________, dne _____________________________</w:t>
      </w:r>
    </w:p>
    <w:p w14:paraId="03155B94" w14:textId="77777777" w:rsidR="009169DE" w:rsidRPr="00801908" w:rsidRDefault="009169DE" w:rsidP="009169DE">
      <w:pPr>
        <w:rPr>
          <w:rFonts w:cs="Arial"/>
          <w:sz w:val="20"/>
          <w:szCs w:val="20"/>
        </w:rPr>
      </w:pPr>
    </w:p>
    <w:p w14:paraId="6566F556" w14:textId="77777777" w:rsidR="009169DE" w:rsidRPr="00801908" w:rsidRDefault="009169DE" w:rsidP="009169DE">
      <w:pPr>
        <w:rPr>
          <w:rFonts w:cs="Arial"/>
          <w:sz w:val="20"/>
          <w:szCs w:val="20"/>
        </w:rPr>
      </w:pPr>
    </w:p>
    <w:p w14:paraId="39DEC367" w14:textId="77777777" w:rsidR="009169DE" w:rsidRPr="00801908" w:rsidRDefault="009169DE" w:rsidP="009169DE">
      <w:pPr>
        <w:rPr>
          <w:rFonts w:cs="Arial"/>
          <w:sz w:val="20"/>
          <w:szCs w:val="20"/>
        </w:rPr>
      </w:pPr>
    </w:p>
    <w:p w14:paraId="31FB2B1F" w14:textId="77777777" w:rsidR="009169DE" w:rsidRPr="00801908" w:rsidRDefault="009169DE" w:rsidP="009169DE">
      <w:pPr>
        <w:jc w:val="right"/>
        <w:rPr>
          <w:rFonts w:cs="Arial"/>
          <w:sz w:val="20"/>
          <w:szCs w:val="20"/>
        </w:rPr>
      </w:pPr>
    </w:p>
    <w:p w14:paraId="0BB222E6" w14:textId="77777777" w:rsidR="009169DE" w:rsidRPr="00801908" w:rsidRDefault="009169DE" w:rsidP="009169DE">
      <w:pPr>
        <w:ind w:left="3600" w:firstLine="720"/>
        <w:rPr>
          <w:rFonts w:cs="Arial"/>
          <w:sz w:val="20"/>
          <w:szCs w:val="20"/>
        </w:rPr>
      </w:pPr>
      <w:r w:rsidRPr="00801908">
        <w:rPr>
          <w:rFonts w:cs="Arial"/>
          <w:sz w:val="20"/>
          <w:szCs w:val="20"/>
        </w:rPr>
        <w:t>________________________________</w:t>
      </w:r>
    </w:p>
    <w:p w14:paraId="4BF194D7" w14:textId="77777777" w:rsidR="009169DE" w:rsidRPr="00801908" w:rsidRDefault="009169DE" w:rsidP="009169DE">
      <w:pPr>
        <w:ind w:left="5040" w:firstLine="720"/>
        <w:rPr>
          <w:rFonts w:cs="Arial"/>
          <w:sz w:val="20"/>
          <w:szCs w:val="20"/>
        </w:rPr>
      </w:pPr>
      <w:r w:rsidRPr="00801908">
        <w:rPr>
          <w:rFonts w:cs="Arial"/>
          <w:sz w:val="20"/>
          <w:szCs w:val="20"/>
        </w:rPr>
        <w:t>podpis</w:t>
      </w:r>
    </w:p>
    <w:p w14:paraId="0DE7DA4B" w14:textId="77777777" w:rsidR="009169DE" w:rsidRPr="00801908" w:rsidRDefault="009169DE" w:rsidP="009169DE">
      <w:pPr>
        <w:rPr>
          <w:sz w:val="20"/>
          <w:szCs w:val="20"/>
        </w:rPr>
      </w:pPr>
    </w:p>
    <w:p w14:paraId="12AE2F17" w14:textId="77777777" w:rsidR="009169DE" w:rsidRPr="00A27535" w:rsidRDefault="009169DE" w:rsidP="009169DE"/>
    <w:p w14:paraId="1C5E5F4F" w14:textId="77777777" w:rsidR="00EC7168" w:rsidRPr="005D3C38" w:rsidRDefault="00EC7168" w:rsidP="005D3C38"/>
    <w:sectPr w:rsidR="00EC7168" w:rsidRPr="005D3C38" w:rsidSect="00DD205C">
      <w:headerReference w:type="default" r:id="rId11"/>
      <w:footerReference w:type="even" r:id="rId12"/>
      <w:footerReference w:type="default" r:id="rId13"/>
      <w:headerReference w:type="first" r:id="rId14"/>
      <w:footerReference w:type="first" r:id="rId15"/>
      <w:pgSz w:w="11906" w:h="16838" w:code="9"/>
      <w:pgMar w:top="698" w:right="1134" w:bottom="1418" w:left="1418" w:header="753"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8BDA0F" w14:textId="77777777" w:rsidR="00BC640A" w:rsidRDefault="00BC640A">
      <w:r>
        <w:separator/>
      </w:r>
    </w:p>
  </w:endnote>
  <w:endnote w:type="continuationSeparator" w:id="0">
    <w:p w14:paraId="21A8D0A1" w14:textId="77777777" w:rsidR="00BC640A" w:rsidRDefault="00BC640A">
      <w:r>
        <w:continuationSeparator/>
      </w:r>
    </w:p>
  </w:endnote>
  <w:endnote w:type="continuationNotice" w:id="1">
    <w:p w14:paraId="77139370" w14:textId="77777777" w:rsidR="005D3C38" w:rsidRDefault="005D3C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3F3CF" w14:textId="77777777" w:rsidR="00816028" w:rsidRDefault="00816028" w:rsidP="005A2EAB">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4A30D479" w14:textId="77777777" w:rsidR="00816028" w:rsidRDefault="00816028">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D1B7A" w14:textId="7F02AD9D" w:rsidR="00816028" w:rsidRDefault="006D196C" w:rsidP="003B1A70">
    <w:pPr>
      <w:pStyle w:val="Noga"/>
      <w:framePr w:wrap="around" w:vAnchor="text" w:hAnchor="page" w:x="5881" w:y="90"/>
      <w:jc w:val="center"/>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rPr>
      <w:t>2</w:t>
    </w:r>
    <w:r>
      <w:rPr>
        <w:rStyle w:val="tevilkastrani"/>
      </w:rPr>
      <w:fldChar w:fldCharType="end"/>
    </w:r>
    <w:r>
      <w:rPr>
        <w:rStyle w:val="tevilkastrani"/>
      </w:rPr>
      <w:t>/</w:t>
    </w:r>
    <w:r>
      <w:rPr>
        <w:rStyle w:val="tevilkastrani"/>
      </w:rPr>
      <w:fldChar w:fldCharType="begin"/>
    </w:r>
    <w:r>
      <w:rPr>
        <w:rStyle w:val="tevilkastrani"/>
      </w:rPr>
      <w:instrText xml:space="preserve"> NUMPAGES  \* Arabic  \* MERGEFORMAT </w:instrText>
    </w:r>
    <w:r>
      <w:rPr>
        <w:rStyle w:val="tevilkastrani"/>
      </w:rPr>
      <w:fldChar w:fldCharType="separate"/>
    </w:r>
    <w:r>
      <w:rPr>
        <w:rStyle w:val="tevilkastrani"/>
      </w:rPr>
      <w:t>4</w:t>
    </w:r>
    <w:r>
      <w:rPr>
        <w:rStyle w:val="tevilkastrani"/>
      </w:rPr>
      <w:fldChar w:fldCharType="end"/>
    </w:r>
  </w:p>
  <w:p w14:paraId="686D129E" w14:textId="2449F8BB" w:rsidR="00816028" w:rsidRDefault="00A0301B" w:rsidP="00AE25D4">
    <w:pPr>
      <w:jc w:val="center"/>
    </w:pPr>
    <w:r>
      <w:rPr>
        <w:noProof/>
      </w:rPr>
      <w:drawing>
        <wp:anchor distT="0" distB="0" distL="114300" distR="114300" simplePos="0" relativeHeight="251658240" behindDoc="1" locked="0" layoutInCell="1" allowOverlap="1" wp14:anchorId="3FB775BE" wp14:editId="41702D4E">
          <wp:simplePos x="0" y="0"/>
          <wp:positionH relativeFrom="column">
            <wp:posOffset>90170</wp:posOffset>
          </wp:positionH>
          <wp:positionV relativeFrom="paragraph">
            <wp:posOffset>-400685</wp:posOffset>
          </wp:positionV>
          <wp:extent cx="5654675" cy="395605"/>
          <wp:effectExtent l="0" t="0" r="3175" b="4445"/>
          <wp:wrapTight wrapText="bothSides">
            <wp:wrapPolygon edited="0">
              <wp:start x="1674" y="9361"/>
              <wp:lineTo x="0" y="11441"/>
              <wp:lineTo x="0" y="17682"/>
              <wp:lineTo x="10406" y="20803"/>
              <wp:lineTo x="10697" y="20803"/>
              <wp:lineTo x="21539" y="18722"/>
              <wp:lineTo x="21539" y="11441"/>
              <wp:lineTo x="1965" y="9361"/>
              <wp:lineTo x="1674" y="9361"/>
            </wp:wrapPolygon>
          </wp:wrapTight>
          <wp:docPr id="888" name="Slika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5654675" cy="3956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70373" w14:textId="1CF77548" w:rsidR="0014345D" w:rsidRDefault="00C04E9A" w:rsidP="001C59C5">
    <w:pPr>
      <w:pStyle w:val="Noga"/>
      <w:jc w:val="center"/>
    </w:pPr>
    <w:r>
      <w:rPr>
        <w:noProof/>
      </w:rPr>
      <w:drawing>
        <wp:inline distT="0" distB="0" distL="0" distR="0" wp14:anchorId="5C5B1110" wp14:editId="267E1B63">
          <wp:extent cx="5655243" cy="396000"/>
          <wp:effectExtent l="0" t="0" r="3175" b="4445"/>
          <wp:docPr id="890" name="Slika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5655243" cy="396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401BD4" w14:textId="77777777" w:rsidR="00BC640A" w:rsidRDefault="00BC640A">
      <w:r>
        <w:separator/>
      </w:r>
    </w:p>
  </w:footnote>
  <w:footnote w:type="continuationSeparator" w:id="0">
    <w:p w14:paraId="50664FE3" w14:textId="77777777" w:rsidR="00BC640A" w:rsidRDefault="00BC640A">
      <w:r>
        <w:continuationSeparator/>
      </w:r>
    </w:p>
  </w:footnote>
  <w:footnote w:type="continuationNotice" w:id="1">
    <w:p w14:paraId="2DD85F70" w14:textId="77777777" w:rsidR="005D3C38" w:rsidRDefault="005D3C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7FC4D" w14:textId="34B46CAC" w:rsidR="00816028" w:rsidRDefault="00816028" w:rsidP="004A7BAD">
    <w:pPr>
      <w:pStyle w:val="Naslov3"/>
      <w:tabs>
        <w:tab w:val="left" w:pos="2760"/>
        <w:tab w:val="left" w:pos="2832"/>
        <w:tab w:val="left" w:pos="3540"/>
        <w:tab w:val="left" w:pos="3740"/>
        <w:tab w:val="left" w:pos="6792"/>
      </w:tabs>
      <w:jc w:val="center"/>
    </w:pPr>
    <w:r>
      <w:rPr>
        <w:noProof/>
        <w:lang w:val="en-US" w:eastAsia="en-US"/>
      </w:rPr>
      <w:drawing>
        <wp:anchor distT="0" distB="0" distL="114300" distR="114300" simplePos="0" relativeHeight="251658241" behindDoc="1" locked="0" layoutInCell="1" allowOverlap="1" wp14:anchorId="7BB53317" wp14:editId="50A85DD3">
          <wp:simplePos x="0" y="0"/>
          <wp:positionH relativeFrom="column">
            <wp:posOffset>-900430</wp:posOffset>
          </wp:positionH>
          <wp:positionV relativeFrom="paragraph">
            <wp:posOffset>-458470</wp:posOffset>
          </wp:positionV>
          <wp:extent cx="7558405" cy="708660"/>
          <wp:effectExtent l="0" t="0" r="4445" b="0"/>
          <wp:wrapTight wrapText="bothSides">
            <wp:wrapPolygon edited="0">
              <wp:start x="0" y="0"/>
              <wp:lineTo x="0" y="20903"/>
              <wp:lineTo x="21558" y="20903"/>
              <wp:lineTo x="21558" y="0"/>
              <wp:lineTo x="0" y="0"/>
            </wp:wrapPolygon>
          </wp:wrapTight>
          <wp:docPr id="887" name="Slika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unala Tržič_dopis A_podlaga.jpg"/>
                  <pic:cNvPicPr/>
                </pic:nvPicPr>
                <pic:blipFill rotWithShape="1">
                  <a:blip r:embed="rId1">
                    <a:extLst>
                      <a:ext uri="{28A0092B-C50C-407E-A947-70E740481C1C}">
                        <a14:useLocalDpi xmlns:a14="http://schemas.microsoft.com/office/drawing/2010/main" val="0"/>
                      </a:ext>
                    </a:extLst>
                  </a:blip>
                  <a:srcRect b="93372"/>
                  <a:stretch/>
                </pic:blipFill>
                <pic:spPr bwMode="auto">
                  <a:xfrm>
                    <a:off x="0" y="0"/>
                    <a:ext cx="7558405" cy="70866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B6F04" w14:textId="52B9635A" w:rsidR="00816028" w:rsidRDefault="00C04E9A" w:rsidP="00DE1743">
    <w:pPr>
      <w:pStyle w:val="Glava"/>
      <w:jc w:val="right"/>
    </w:pPr>
    <w:r>
      <w:rPr>
        <w:noProof/>
        <w:lang w:eastAsia="en-US"/>
      </w:rPr>
      <w:drawing>
        <wp:inline distT="0" distB="0" distL="0" distR="0" wp14:anchorId="5FC0CAE5" wp14:editId="2E85812D">
          <wp:extent cx="3096774" cy="813818"/>
          <wp:effectExtent l="0" t="0" r="0" b="5715"/>
          <wp:docPr id="889" name="Slika 88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stretch>
                    <a:fillRect/>
                  </a:stretch>
                </pic:blipFill>
                <pic:spPr>
                  <a:xfrm>
                    <a:off x="0" y="0"/>
                    <a:ext cx="3096774" cy="8138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F38D3"/>
    <w:multiLevelType w:val="hybridMultilevel"/>
    <w:tmpl w:val="5EFEC25A"/>
    <w:lvl w:ilvl="0" w:tplc="7FB83C08">
      <w:start w:val="1"/>
      <w:numFmt w:val="upperLetter"/>
      <w:lvlText w:val="%1."/>
      <w:lvlJc w:val="left"/>
      <w:pPr>
        <w:ind w:left="720" w:hanging="360"/>
      </w:pPr>
      <w:rPr>
        <w:rFonts w:hint="default"/>
        <w:b/>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D8C776C"/>
    <w:multiLevelType w:val="hybridMultilevel"/>
    <w:tmpl w:val="5B8EC5B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1CF5F3D"/>
    <w:multiLevelType w:val="hybridMultilevel"/>
    <w:tmpl w:val="BE7E63EA"/>
    <w:lvl w:ilvl="0" w:tplc="04240001">
      <w:start w:val="1"/>
      <w:numFmt w:val="bullet"/>
      <w:lvlText w:val=""/>
      <w:lvlJc w:val="left"/>
      <w:pPr>
        <w:ind w:left="644"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1251834"/>
    <w:multiLevelType w:val="hybridMultilevel"/>
    <w:tmpl w:val="2FA2C23E"/>
    <w:lvl w:ilvl="0" w:tplc="072C9BD2">
      <w:start w:val="4270"/>
      <w:numFmt w:val="bullet"/>
      <w:lvlText w:val="-"/>
      <w:lvlJc w:val="left"/>
      <w:pPr>
        <w:ind w:left="720" w:hanging="360"/>
      </w:pPr>
      <w:rPr>
        <w:rFonts w:ascii="Myriad Pro" w:eastAsia="Times New Roman" w:hAnsi="Myriad Pro"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61AD6FC9"/>
    <w:multiLevelType w:val="hybridMultilevel"/>
    <w:tmpl w:val="99144274"/>
    <w:lvl w:ilvl="0" w:tplc="F3B273EC">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64F31832"/>
    <w:multiLevelType w:val="hybridMultilevel"/>
    <w:tmpl w:val="BEFC79E4"/>
    <w:lvl w:ilvl="0" w:tplc="1BE6CA48">
      <w:start w:val="4290"/>
      <w:numFmt w:val="bullet"/>
      <w:lvlText w:val="-"/>
      <w:lvlJc w:val="left"/>
      <w:pPr>
        <w:ind w:left="720" w:hanging="360"/>
      </w:pPr>
      <w:rPr>
        <w:rFonts w:ascii="Myriad Pro" w:eastAsia="Times New Roman" w:hAnsi="Myriad Pro"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486779795">
    <w:abstractNumId w:val="5"/>
  </w:num>
  <w:num w:numId="2" w16cid:durableId="218135812">
    <w:abstractNumId w:val="2"/>
  </w:num>
  <w:num w:numId="3" w16cid:durableId="2117090932">
    <w:abstractNumId w:val="3"/>
  </w:num>
  <w:num w:numId="4" w16cid:durableId="160244528">
    <w:abstractNumId w:val="1"/>
  </w:num>
  <w:num w:numId="5" w16cid:durableId="648753657">
    <w:abstractNumId w:val="0"/>
  </w:num>
  <w:num w:numId="6" w16cid:durableId="14070717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1" w:cryptProviderType="rsaAES" w:cryptAlgorithmClass="hash" w:cryptAlgorithmType="typeAny" w:cryptAlgorithmSid="14" w:cryptSpinCount="100000" w:hash="BBNEJ6uxkwNs4yz4T1FZrH8jmaPnTjUVP74W3XLMXQF6bnMYsb+HlFVMeuqfd+Y0KYm7m0R3h9AgWEA2+9oF9g==" w:salt="aJWrhMfS9MwO6DJYtnToNw=="/>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D6B"/>
    <w:rsid w:val="000322E0"/>
    <w:rsid w:val="00037E2C"/>
    <w:rsid w:val="00062E96"/>
    <w:rsid w:val="000652E8"/>
    <w:rsid w:val="00071764"/>
    <w:rsid w:val="00074F28"/>
    <w:rsid w:val="00081C6D"/>
    <w:rsid w:val="00081CB2"/>
    <w:rsid w:val="0009430B"/>
    <w:rsid w:val="00097AF9"/>
    <w:rsid w:val="000A3545"/>
    <w:rsid w:val="000B3CFF"/>
    <w:rsid w:val="000D41E7"/>
    <w:rsid w:val="000D6A7D"/>
    <w:rsid w:val="00111D4B"/>
    <w:rsid w:val="00127317"/>
    <w:rsid w:val="00141E1A"/>
    <w:rsid w:val="0014238A"/>
    <w:rsid w:val="0014345D"/>
    <w:rsid w:val="001647FF"/>
    <w:rsid w:val="001723B5"/>
    <w:rsid w:val="0019557D"/>
    <w:rsid w:val="001C59C5"/>
    <w:rsid w:val="001C7096"/>
    <w:rsid w:val="001C7AF1"/>
    <w:rsid w:val="001E0C0B"/>
    <w:rsid w:val="001E35A0"/>
    <w:rsid w:val="001F0057"/>
    <w:rsid w:val="00203C3E"/>
    <w:rsid w:val="00205797"/>
    <w:rsid w:val="00206A49"/>
    <w:rsid w:val="002B6EB6"/>
    <w:rsid w:val="002C4267"/>
    <w:rsid w:val="002D13AF"/>
    <w:rsid w:val="002D3881"/>
    <w:rsid w:val="002D7A64"/>
    <w:rsid w:val="003115B5"/>
    <w:rsid w:val="00334607"/>
    <w:rsid w:val="00370E62"/>
    <w:rsid w:val="0037524C"/>
    <w:rsid w:val="0037542A"/>
    <w:rsid w:val="00375D49"/>
    <w:rsid w:val="00383D6B"/>
    <w:rsid w:val="00392B93"/>
    <w:rsid w:val="003947C3"/>
    <w:rsid w:val="0039564E"/>
    <w:rsid w:val="003963A3"/>
    <w:rsid w:val="003B1A70"/>
    <w:rsid w:val="003B766B"/>
    <w:rsid w:val="003B7820"/>
    <w:rsid w:val="003C54FA"/>
    <w:rsid w:val="003E3745"/>
    <w:rsid w:val="003E5778"/>
    <w:rsid w:val="003F7CD4"/>
    <w:rsid w:val="00411E7B"/>
    <w:rsid w:val="00413E06"/>
    <w:rsid w:val="00444237"/>
    <w:rsid w:val="00446A27"/>
    <w:rsid w:val="00450C0D"/>
    <w:rsid w:val="004655ED"/>
    <w:rsid w:val="00474C59"/>
    <w:rsid w:val="0049796B"/>
    <w:rsid w:val="004A7BAD"/>
    <w:rsid w:val="004C006D"/>
    <w:rsid w:val="004C04BD"/>
    <w:rsid w:val="004C7AB9"/>
    <w:rsid w:val="004E597D"/>
    <w:rsid w:val="004F11AE"/>
    <w:rsid w:val="004F2E37"/>
    <w:rsid w:val="004F7860"/>
    <w:rsid w:val="00500867"/>
    <w:rsid w:val="00506CAB"/>
    <w:rsid w:val="0050758E"/>
    <w:rsid w:val="00514698"/>
    <w:rsid w:val="00517E8E"/>
    <w:rsid w:val="005274FD"/>
    <w:rsid w:val="005307F0"/>
    <w:rsid w:val="00536FCF"/>
    <w:rsid w:val="00544C2B"/>
    <w:rsid w:val="0055334B"/>
    <w:rsid w:val="0056334C"/>
    <w:rsid w:val="005634D1"/>
    <w:rsid w:val="00571BF9"/>
    <w:rsid w:val="00594097"/>
    <w:rsid w:val="005A2EAB"/>
    <w:rsid w:val="005D3C38"/>
    <w:rsid w:val="00605395"/>
    <w:rsid w:val="00605E00"/>
    <w:rsid w:val="006242CC"/>
    <w:rsid w:val="00627803"/>
    <w:rsid w:val="00634E74"/>
    <w:rsid w:val="006369DF"/>
    <w:rsid w:val="00637FED"/>
    <w:rsid w:val="00650C35"/>
    <w:rsid w:val="006539D2"/>
    <w:rsid w:val="006628F5"/>
    <w:rsid w:val="0066790A"/>
    <w:rsid w:val="00667955"/>
    <w:rsid w:val="00667E99"/>
    <w:rsid w:val="00671B1B"/>
    <w:rsid w:val="006739A2"/>
    <w:rsid w:val="00674939"/>
    <w:rsid w:val="00686BA2"/>
    <w:rsid w:val="00691244"/>
    <w:rsid w:val="006A4CC9"/>
    <w:rsid w:val="006B32BF"/>
    <w:rsid w:val="006C5FF1"/>
    <w:rsid w:val="006C7FF1"/>
    <w:rsid w:val="006D196C"/>
    <w:rsid w:val="006E7F2A"/>
    <w:rsid w:val="006F63D1"/>
    <w:rsid w:val="00700382"/>
    <w:rsid w:val="00720C9F"/>
    <w:rsid w:val="00725F2A"/>
    <w:rsid w:val="0072768D"/>
    <w:rsid w:val="00754CFB"/>
    <w:rsid w:val="00757372"/>
    <w:rsid w:val="007626BE"/>
    <w:rsid w:val="00774D1F"/>
    <w:rsid w:val="007856F0"/>
    <w:rsid w:val="007B527C"/>
    <w:rsid w:val="007D2E17"/>
    <w:rsid w:val="007D4B55"/>
    <w:rsid w:val="007D5485"/>
    <w:rsid w:val="007E0F5D"/>
    <w:rsid w:val="007E5259"/>
    <w:rsid w:val="00802981"/>
    <w:rsid w:val="00807CCF"/>
    <w:rsid w:val="00811536"/>
    <w:rsid w:val="00814F3D"/>
    <w:rsid w:val="00816028"/>
    <w:rsid w:val="0082036B"/>
    <w:rsid w:val="0082104F"/>
    <w:rsid w:val="008224FD"/>
    <w:rsid w:val="008311E3"/>
    <w:rsid w:val="0084380B"/>
    <w:rsid w:val="0085042D"/>
    <w:rsid w:val="00851C20"/>
    <w:rsid w:val="008536AA"/>
    <w:rsid w:val="00856FAC"/>
    <w:rsid w:val="008663CA"/>
    <w:rsid w:val="00894104"/>
    <w:rsid w:val="008942B5"/>
    <w:rsid w:val="008B3B01"/>
    <w:rsid w:val="008C78C5"/>
    <w:rsid w:val="008E0719"/>
    <w:rsid w:val="008E174C"/>
    <w:rsid w:val="008E3353"/>
    <w:rsid w:val="008F7538"/>
    <w:rsid w:val="009114AD"/>
    <w:rsid w:val="009115D1"/>
    <w:rsid w:val="00913073"/>
    <w:rsid w:val="009169DE"/>
    <w:rsid w:val="009242BC"/>
    <w:rsid w:val="009322AF"/>
    <w:rsid w:val="009527EE"/>
    <w:rsid w:val="00970C19"/>
    <w:rsid w:val="00977EC4"/>
    <w:rsid w:val="00984A3F"/>
    <w:rsid w:val="0099217D"/>
    <w:rsid w:val="009928AA"/>
    <w:rsid w:val="009A10F2"/>
    <w:rsid w:val="009A203D"/>
    <w:rsid w:val="009A4A12"/>
    <w:rsid w:val="009C4939"/>
    <w:rsid w:val="009C6A55"/>
    <w:rsid w:val="009D0966"/>
    <w:rsid w:val="009E5D14"/>
    <w:rsid w:val="009E722F"/>
    <w:rsid w:val="009F3EA8"/>
    <w:rsid w:val="00A0033D"/>
    <w:rsid w:val="00A0301B"/>
    <w:rsid w:val="00A213FD"/>
    <w:rsid w:val="00A24D2C"/>
    <w:rsid w:val="00A3613D"/>
    <w:rsid w:val="00A470DB"/>
    <w:rsid w:val="00A64484"/>
    <w:rsid w:val="00A67C64"/>
    <w:rsid w:val="00A960EE"/>
    <w:rsid w:val="00AC2169"/>
    <w:rsid w:val="00AE25D4"/>
    <w:rsid w:val="00AF33BF"/>
    <w:rsid w:val="00B037CD"/>
    <w:rsid w:val="00B3494A"/>
    <w:rsid w:val="00B45A29"/>
    <w:rsid w:val="00B64177"/>
    <w:rsid w:val="00B72C88"/>
    <w:rsid w:val="00BA4667"/>
    <w:rsid w:val="00BA76C1"/>
    <w:rsid w:val="00BB6551"/>
    <w:rsid w:val="00BC640A"/>
    <w:rsid w:val="00BC6B5D"/>
    <w:rsid w:val="00BE4BAF"/>
    <w:rsid w:val="00BF28F7"/>
    <w:rsid w:val="00BF7F23"/>
    <w:rsid w:val="00C04E9A"/>
    <w:rsid w:val="00C165CF"/>
    <w:rsid w:val="00C24794"/>
    <w:rsid w:val="00C50FB0"/>
    <w:rsid w:val="00C5109B"/>
    <w:rsid w:val="00C52015"/>
    <w:rsid w:val="00C521FE"/>
    <w:rsid w:val="00C66CCC"/>
    <w:rsid w:val="00C731E1"/>
    <w:rsid w:val="00C76C1D"/>
    <w:rsid w:val="00C8137A"/>
    <w:rsid w:val="00C873E4"/>
    <w:rsid w:val="00CD01D7"/>
    <w:rsid w:val="00CD2C8E"/>
    <w:rsid w:val="00CF1FEE"/>
    <w:rsid w:val="00D00D8D"/>
    <w:rsid w:val="00D05FB9"/>
    <w:rsid w:val="00D121D8"/>
    <w:rsid w:val="00D17FA0"/>
    <w:rsid w:val="00D22800"/>
    <w:rsid w:val="00D50999"/>
    <w:rsid w:val="00DB2916"/>
    <w:rsid w:val="00DC4FCB"/>
    <w:rsid w:val="00DC5564"/>
    <w:rsid w:val="00DC7F0B"/>
    <w:rsid w:val="00DD205C"/>
    <w:rsid w:val="00DD34FD"/>
    <w:rsid w:val="00DE1743"/>
    <w:rsid w:val="00DE4E26"/>
    <w:rsid w:val="00DE4F56"/>
    <w:rsid w:val="00E07FC3"/>
    <w:rsid w:val="00E51327"/>
    <w:rsid w:val="00E74E74"/>
    <w:rsid w:val="00E87342"/>
    <w:rsid w:val="00E96D77"/>
    <w:rsid w:val="00EA57EA"/>
    <w:rsid w:val="00EB07DD"/>
    <w:rsid w:val="00EC7168"/>
    <w:rsid w:val="00EE5665"/>
    <w:rsid w:val="00F00445"/>
    <w:rsid w:val="00F01BFC"/>
    <w:rsid w:val="00F14BF4"/>
    <w:rsid w:val="00F24438"/>
    <w:rsid w:val="00F3182E"/>
    <w:rsid w:val="00F52AB3"/>
    <w:rsid w:val="00F6022F"/>
    <w:rsid w:val="00F60451"/>
    <w:rsid w:val="00F73C85"/>
    <w:rsid w:val="00F83F49"/>
    <w:rsid w:val="00F93314"/>
    <w:rsid w:val="00F96E03"/>
    <w:rsid w:val="00FC16BF"/>
    <w:rsid w:val="00FC2569"/>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9320E0"/>
  <w15:docId w15:val="{E07674CF-6522-441C-A3A6-B5F3FE8AE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2C4267"/>
    <w:pPr>
      <w:jc w:val="both"/>
    </w:pPr>
    <w:rPr>
      <w:rFonts w:ascii="Myriad Pro" w:hAnsi="Myriad Pro"/>
      <w:sz w:val="24"/>
      <w:szCs w:val="24"/>
    </w:rPr>
  </w:style>
  <w:style w:type="paragraph" w:styleId="Naslov1">
    <w:name w:val="heading 1"/>
    <w:basedOn w:val="Navaden"/>
    <w:next w:val="Navaden"/>
    <w:qFormat/>
    <w:rsid w:val="00EB07DD"/>
    <w:pPr>
      <w:keepNext/>
      <w:spacing w:before="240" w:after="60"/>
      <w:outlineLvl w:val="0"/>
    </w:pPr>
    <w:rPr>
      <w:rFonts w:cs="Arial"/>
      <w:b/>
      <w:bCs/>
      <w:kern w:val="32"/>
      <w:szCs w:val="32"/>
    </w:rPr>
  </w:style>
  <w:style w:type="paragraph" w:styleId="Naslov2">
    <w:name w:val="heading 2"/>
    <w:aliases w:val="kurziva"/>
    <w:basedOn w:val="Navaden"/>
    <w:next w:val="Navaden"/>
    <w:qFormat/>
    <w:rsid w:val="00EB07DD"/>
    <w:pPr>
      <w:keepNext/>
      <w:spacing w:before="240" w:after="60"/>
      <w:outlineLvl w:val="1"/>
    </w:pPr>
    <w:rPr>
      <w:rFonts w:cs="Arial"/>
      <w:bCs/>
      <w:i/>
      <w:iCs/>
      <w:szCs w:val="28"/>
    </w:rPr>
  </w:style>
  <w:style w:type="paragraph" w:styleId="Naslov3">
    <w:name w:val="heading 3"/>
    <w:basedOn w:val="Navaden"/>
    <w:next w:val="Navaden"/>
    <w:link w:val="Naslov3Znak"/>
    <w:qFormat/>
    <w:rsid w:val="00EB07DD"/>
    <w:pPr>
      <w:keepNext/>
      <w:spacing w:before="240" w:after="60"/>
      <w:outlineLvl w:val="2"/>
    </w:pPr>
    <w:rPr>
      <w:rFonts w:cs="Arial"/>
      <w:b/>
      <w:bCs/>
      <w:sz w:val="28"/>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667955"/>
    <w:pPr>
      <w:tabs>
        <w:tab w:val="center" w:pos="4153"/>
        <w:tab w:val="right" w:pos="8306"/>
      </w:tabs>
    </w:pPr>
  </w:style>
  <w:style w:type="paragraph" w:styleId="Noga">
    <w:name w:val="footer"/>
    <w:basedOn w:val="Navaden"/>
    <w:link w:val="NogaZnak"/>
    <w:uiPriority w:val="99"/>
    <w:rsid w:val="00667955"/>
    <w:pPr>
      <w:tabs>
        <w:tab w:val="center" w:pos="4153"/>
        <w:tab w:val="right" w:pos="8306"/>
      </w:tabs>
    </w:pPr>
  </w:style>
  <w:style w:type="character" w:customStyle="1" w:styleId="Naslov3Znak">
    <w:name w:val="Naslov 3 Znak"/>
    <w:link w:val="Naslov3"/>
    <w:rsid w:val="00EB07DD"/>
    <w:rPr>
      <w:rFonts w:ascii="Myriad Pro" w:hAnsi="Myriad Pro" w:cs="Arial"/>
      <w:b/>
      <w:bCs/>
      <w:sz w:val="28"/>
      <w:szCs w:val="26"/>
      <w:lang w:val="sl-SI" w:eastAsia="sl-SI" w:bidi="ar-SA"/>
    </w:rPr>
  </w:style>
  <w:style w:type="paragraph" w:styleId="Besedilooblaka">
    <w:name w:val="Balloon Text"/>
    <w:basedOn w:val="Navaden"/>
    <w:link w:val="BesedilooblakaZnak"/>
    <w:rsid w:val="00383D6B"/>
    <w:rPr>
      <w:rFonts w:ascii="Tahoma" w:hAnsi="Tahoma" w:cs="Tahoma"/>
      <w:sz w:val="16"/>
      <w:szCs w:val="16"/>
    </w:rPr>
  </w:style>
  <w:style w:type="character" w:customStyle="1" w:styleId="BesedilooblakaZnak">
    <w:name w:val="Besedilo oblačka Znak"/>
    <w:basedOn w:val="Privzetapisavaodstavka"/>
    <w:link w:val="Besedilooblaka"/>
    <w:rsid w:val="00383D6B"/>
    <w:rPr>
      <w:rFonts w:ascii="Tahoma" w:hAnsi="Tahoma" w:cs="Tahoma"/>
      <w:sz w:val="16"/>
      <w:szCs w:val="16"/>
    </w:rPr>
  </w:style>
  <w:style w:type="paragraph" w:styleId="Navadensplet">
    <w:name w:val="Normal (Web)"/>
    <w:basedOn w:val="Navaden"/>
    <w:uiPriority w:val="99"/>
    <w:unhideWhenUsed/>
    <w:rsid w:val="00774D1F"/>
    <w:pPr>
      <w:spacing w:before="100" w:beforeAutospacing="1" w:after="100" w:afterAutospacing="1"/>
      <w:jc w:val="left"/>
    </w:pPr>
    <w:rPr>
      <w:rFonts w:ascii="Times New Roman" w:hAnsi="Times New Roman"/>
      <w:sz w:val="20"/>
      <w:szCs w:val="20"/>
      <w:lang w:val="en-US" w:eastAsia="en-US"/>
    </w:rPr>
  </w:style>
  <w:style w:type="paragraph" w:styleId="Sprotnaopomba-besedilo">
    <w:name w:val="footnote text"/>
    <w:basedOn w:val="Navaden"/>
    <w:link w:val="Sprotnaopomba-besediloZnak"/>
    <w:unhideWhenUsed/>
    <w:rsid w:val="005A2EAB"/>
  </w:style>
  <w:style w:type="character" w:customStyle="1" w:styleId="Sprotnaopomba-besediloZnak">
    <w:name w:val="Sprotna opomba - besedilo Znak"/>
    <w:basedOn w:val="Privzetapisavaodstavka"/>
    <w:link w:val="Sprotnaopomba-besedilo"/>
    <w:rsid w:val="005A2EAB"/>
    <w:rPr>
      <w:rFonts w:ascii="Myriad Pro" w:hAnsi="Myriad Pro"/>
      <w:sz w:val="24"/>
      <w:szCs w:val="24"/>
    </w:rPr>
  </w:style>
  <w:style w:type="character" w:styleId="Sprotnaopomba-sklic">
    <w:name w:val="footnote reference"/>
    <w:basedOn w:val="Privzetapisavaodstavka"/>
    <w:unhideWhenUsed/>
    <w:rsid w:val="005A2EAB"/>
    <w:rPr>
      <w:vertAlign w:val="superscript"/>
    </w:rPr>
  </w:style>
  <w:style w:type="character" w:styleId="tevilkastrani">
    <w:name w:val="page number"/>
    <w:basedOn w:val="Privzetapisavaodstavka"/>
    <w:semiHidden/>
    <w:unhideWhenUsed/>
    <w:rsid w:val="005A2EAB"/>
  </w:style>
  <w:style w:type="character" w:styleId="Hiperpovezava">
    <w:name w:val="Hyperlink"/>
    <w:basedOn w:val="Privzetapisavaodstavka"/>
    <w:unhideWhenUsed/>
    <w:rsid w:val="00EC7168"/>
    <w:rPr>
      <w:color w:val="0000FF" w:themeColor="hyperlink"/>
      <w:u w:val="single"/>
    </w:rPr>
  </w:style>
  <w:style w:type="character" w:customStyle="1" w:styleId="NogaZnak">
    <w:name w:val="Noga Znak"/>
    <w:basedOn w:val="Privzetapisavaodstavka"/>
    <w:link w:val="Noga"/>
    <w:uiPriority w:val="99"/>
    <w:rsid w:val="006D196C"/>
    <w:rPr>
      <w:rFonts w:ascii="Myriad Pro" w:hAnsi="Myriad Pro"/>
      <w:sz w:val="24"/>
      <w:szCs w:val="24"/>
    </w:rPr>
  </w:style>
  <w:style w:type="paragraph" w:styleId="Odstavekseznama">
    <w:name w:val="List Paragraph"/>
    <w:basedOn w:val="Navaden"/>
    <w:link w:val="OdstavekseznamaZnak"/>
    <w:uiPriority w:val="99"/>
    <w:qFormat/>
    <w:rsid w:val="009169DE"/>
    <w:pPr>
      <w:ind w:left="720"/>
      <w:contextualSpacing/>
    </w:pPr>
  </w:style>
  <w:style w:type="character" w:customStyle="1" w:styleId="OdstavekseznamaZnak">
    <w:name w:val="Odstavek seznama Znak"/>
    <w:link w:val="Odstavekseznama"/>
    <w:uiPriority w:val="99"/>
    <w:locked/>
    <w:rsid w:val="009169DE"/>
    <w:rPr>
      <w:rFonts w:ascii="Myriad Pro" w:hAnsi="Myriad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483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komunala\cgp\dopis\dopis.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FCC71DD7C75448196BE8BB98E06BA34"/>
        <w:category>
          <w:name w:val="Splošno"/>
          <w:gallery w:val="placeholder"/>
        </w:category>
        <w:types>
          <w:type w:val="bbPlcHdr"/>
        </w:types>
        <w:behaviors>
          <w:behavior w:val="content"/>
        </w:behaviors>
        <w:guid w:val="{99420B61-D862-46AC-8B5B-C1E4EF7FB67F}"/>
      </w:docPartPr>
      <w:docPartBody>
        <w:p w:rsidR="00C43881" w:rsidRDefault="00877D89" w:rsidP="00877D89">
          <w:pPr>
            <w:pStyle w:val="5FCC71DD7C75448196BE8BB98E06BA34"/>
          </w:pPr>
          <w:r w:rsidRPr="008758C8">
            <w:rPr>
              <w:rStyle w:val="Besedilooznabemesta"/>
            </w:rPr>
            <w:t>Kliknite tukaj, če želite vnesti besedilo.</w:t>
          </w:r>
        </w:p>
      </w:docPartBody>
    </w:docPart>
    <w:docPart>
      <w:docPartPr>
        <w:name w:val="9ACE5A7CB51E4CB4B7A6C6A0AD0A17B2"/>
        <w:category>
          <w:name w:val="Splošno"/>
          <w:gallery w:val="placeholder"/>
        </w:category>
        <w:types>
          <w:type w:val="bbPlcHdr"/>
        </w:types>
        <w:behaviors>
          <w:behavior w:val="content"/>
        </w:behaviors>
        <w:guid w:val="{BD632E9B-2E40-487F-B068-CF0B4F2B1DD2}"/>
      </w:docPartPr>
      <w:docPartBody>
        <w:p w:rsidR="00C43881" w:rsidRDefault="00877D89" w:rsidP="00877D89">
          <w:pPr>
            <w:pStyle w:val="9ACE5A7CB51E4CB4B7A6C6A0AD0A17B2"/>
          </w:pPr>
          <w:r w:rsidRPr="008758C8">
            <w:rPr>
              <w:rStyle w:val="Besedilooznabemesta"/>
            </w:rPr>
            <w:t>Kliknite tukaj, če želite vnesti besedilo.</w:t>
          </w:r>
        </w:p>
      </w:docPartBody>
    </w:docPart>
    <w:docPart>
      <w:docPartPr>
        <w:name w:val="5D35B77D764A4D49BC9D50771C7BFFDC"/>
        <w:category>
          <w:name w:val="Splošno"/>
          <w:gallery w:val="placeholder"/>
        </w:category>
        <w:types>
          <w:type w:val="bbPlcHdr"/>
        </w:types>
        <w:behaviors>
          <w:behavior w:val="content"/>
        </w:behaviors>
        <w:guid w:val="{14021A52-5C67-42E4-9C1E-CE56F2DA9E6C}"/>
      </w:docPartPr>
      <w:docPartBody>
        <w:p w:rsidR="00C43881" w:rsidRDefault="00877D89" w:rsidP="00877D89">
          <w:pPr>
            <w:pStyle w:val="5D35B77D764A4D49BC9D50771C7BFFDC"/>
          </w:pPr>
          <w:r w:rsidRPr="008758C8">
            <w:rPr>
              <w:rStyle w:val="Besedilooznabemesta"/>
            </w:rPr>
            <w:t>Kliknite tukaj, če želite vnesti besedilo.</w:t>
          </w:r>
        </w:p>
      </w:docPartBody>
    </w:docPart>
    <w:docPart>
      <w:docPartPr>
        <w:name w:val="CE130F460BEF404E8A1FA39DD69CC879"/>
        <w:category>
          <w:name w:val="Splošno"/>
          <w:gallery w:val="placeholder"/>
        </w:category>
        <w:types>
          <w:type w:val="bbPlcHdr"/>
        </w:types>
        <w:behaviors>
          <w:behavior w:val="content"/>
        </w:behaviors>
        <w:guid w:val="{376763D4-23E8-46EE-81EA-76384779087C}"/>
      </w:docPartPr>
      <w:docPartBody>
        <w:p w:rsidR="00C43881" w:rsidRDefault="00877D89" w:rsidP="00877D89">
          <w:pPr>
            <w:pStyle w:val="CE130F460BEF404E8A1FA39DD69CC879"/>
          </w:pPr>
          <w:r w:rsidRPr="008758C8">
            <w:rPr>
              <w:rStyle w:val="Besedilooznabemesta"/>
            </w:rPr>
            <w:t>Kliknite tukaj, če želite vnesti besedilo.</w:t>
          </w:r>
        </w:p>
      </w:docPartBody>
    </w:docPart>
    <w:docPart>
      <w:docPartPr>
        <w:name w:val="401FE7CFB5914EA8B5B7B6025867810E"/>
        <w:category>
          <w:name w:val="Splošno"/>
          <w:gallery w:val="placeholder"/>
        </w:category>
        <w:types>
          <w:type w:val="bbPlcHdr"/>
        </w:types>
        <w:behaviors>
          <w:behavior w:val="content"/>
        </w:behaviors>
        <w:guid w:val="{4F5FE974-7356-4774-9A00-6BCA1DAABDA2}"/>
      </w:docPartPr>
      <w:docPartBody>
        <w:p w:rsidR="00C43881" w:rsidRDefault="00877D89" w:rsidP="00877D89">
          <w:pPr>
            <w:pStyle w:val="401FE7CFB5914EA8B5B7B6025867810E"/>
          </w:pPr>
          <w:r w:rsidRPr="008758C8">
            <w:rPr>
              <w:rStyle w:val="Besedilooznabemesta"/>
            </w:rPr>
            <w:t>Kliknite tukaj, če želite vnesti besedilo.</w:t>
          </w:r>
        </w:p>
      </w:docPartBody>
    </w:docPart>
    <w:docPart>
      <w:docPartPr>
        <w:name w:val="6D4003E811064CBE8E333CDE257894C1"/>
        <w:category>
          <w:name w:val="Splošno"/>
          <w:gallery w:val="placeholder"/>
        </w:category>
        <w:types>
          <w:type w:val="bbPlcHdr"/>
        </w:types>
        <w:behaviors>
          <w:behavior w:val="content"/>
        </w:behaviors>
        <w:guid w:val="{DF2C28D9-4514-4DD0-BB15-42A369A1AC26}"/>
      </w:docPartPr>
      <w:docPartBody>
        <w:p w:rsidR="00C43881" w:rsidRDefault="00877D89" w:rsidP="00877D89">
          <w:pPr>
            <w:pStyle w:val="6D4003E811064CBE8E333CDE257894C1"/>
          </w:pPr>
          <w:r w:rsidRPr="008758C8">
            <w:rPr>
              <w:rStyle w:val="Besedilooznabemesta"/>
            </w:rPr>
            <w:t>Kliknite tukaj, če želite vnesti besedilo.</w:t>
          </w:r>
        </w:p>
      </w:docPartBody>
    </w:docPart>
    <w:docPart>
      <w:docPartPr>
        <w:name w:val="1C1D2CA0F0FF44DDA6AE021595975D5D"/>
        <w:category>
          <w:name w:val="Splošno"/>
          <w:gallery w:val="placeholder"/>
        </w:category>
        <w:types>
          <w:type w:val="bbPlcHdr"/>
        </w:types>
        <w:behaviors>
          <w:behavior w:val="content"/>
        </w:behaviors>
        <w:guid w:val="{9946A564-2859-42D2-86CA-FF7E04558BDC}"/>
      </w:docPartPr>
      <w:docPartBody>
        <w:p w:rsidR="00C43881" w:rsidRDefault="00877D89" w:rsidP="00877D89">
          <w:pPr>
            <w:pStyle w:val="1C1D2CA0F0FF44DDA6AE021595975D5D"/>
          </w:pPr>
          <w:r w:rsidRPr="008758C8">
            <w:rPr>
              <w:rStyle w:val="Besedilooznabemesta"/>
            </w:rPr>
            <w:t>Kliknite tukaj, če želite vnesti besedilo.</w:t>
          </w:r>
        </w:p>
      </w:docPartBody>
    </w:docPart>
    <w:docPart>
      <w:docPartPr>
        <w:name w:val="899791BB902943BDBF1CC56E04B6FEBC"/>
        <w:category>
          <w:name w:val="Splošno"/>
          <w:gallery w:val="placeholder"/>
        </w:category>
        <w:types>
          <w:type w:val="bbPlcHdr"/>
        </w:types>
        <w:behaviors>
          <w:behavior w:val="content"/>
        </w:behaviors>
        <w:guid w:val="{60331064-EB77-4B57-9E3E-F22D97B544D5}"/>
      </w:docPartPr>
      <w:docPartBody>
        <w:p w:rsidR="00C43881" w:rsidRDefault="00877D89" w:rsidP="00877D89">
          <w:pPr>
            <w:pStyle w:val="899791BB902943BDBF1CC56E04B6FEBC"/>
          </w:pPr>
          <w:r w:rsidRPr="008758C8">
            <w:rPr>
              <w:rStyle w:val="Besedilooznabemesta"/>
            </w:rPr>
            <w:t>Kliknite tukaj, če želite vnesti besedilo.</w:t>
          </w:r>
        </w:p>
      </w:docPartBody>
    </w:docPart>
    <w:docPart>
      <w:docPartPr>
        <w:name w:val="A8731AA0BDFC4BD9B12AD1D389ECD784"/>
        <w:category>
          <w:name w:val="Splošno"/>
          <w:gallery w:val="placeholder"/>
        </w:category>
        <w:types>
          <w:type w:val="bbPlcHdr"/>
        </w:types>
        <w:behaviors>
          <w:behavior w:val="content"/>
        </w:behaviors>
        <w:guid w:val="{03F4FCB5-71C6-4CB0-A615-5C96C46626A6}"/>
      </w:docPartPr>
      <w:docPartBody>
        <w:p w:rsidR="00C43881" w:rsidRDefault="00877D89" w:rsidP="00877D89">
          <w:pPr>
            <w:pStyle w:val="A8731AA0BDFC4BD9B12AD1D389ECD784"/>
          </w:pPr>
          <w:r w:rsidRPr="008758C8">
            <w:rPr>
              <w:rStyle w:val="Besedilooznabemesta"/>
            </w:rPr>
            <w:t>Kliknite tukaj, če želite vnesti besedilo.</w:t>
          </w:r>
        </w:p>
      </w:docPartBody>
    </w:docPart>
    <w:docPart>
      <w:docPartPr>
        <w:name w:val="9BAF28D324414520850168F97FD439EA"/>
        <w:category>
          <w:name w:val="Splošno"/>
          <w:gallery w:val="placeholder"/>
        </w:category>
        <w:types>
          <w:type w:val="bbPlcHdr"/>
        </w:types>
        <w:behaviors>
          <w:behavior w:val="content"/>
        </w:behaviors>
        <w:guid w:val="{33D3E2D0-D31E-4CAE-9117-2FF23D6525AA}"/>
      </w:docPartPr>
      <w:docPartBody>
        <w:p w:rsidR="00C43881" w:rsidRDefault="00877D89" w:rsidP="00877D89">
          <w:pPr>
            <w:pStyle w:val="9BAF28D324414520850168F97FD439EA"/>
          </w:pPr>
          <w:r w:rsidRPr="008758C8">
            <w:rPr>
              <w:rStyle w:val="Besedilooznabemesta"/>
            </w:rPr>
            <w:t>Kliknite tukaj, če želite vnesti besedilo.</w:t>
          </w:r>
        </w:p>
      </w:docPartBody>
    </w:docPart>
    <w:docPart>
      <w:docPartPr>
        <w:name w:val="8C7E95AC7F9D4608B91BC3C9F6E1A4A3"/>
        <w:category>
          <w:name w:val="Splošno"/>
          <w:gallery w:val="placeholder"/>
        </w:category>
        <w:types>
          <w:type w:val="bbPlcHdr"/>
        </w:types>
        <w:behaviors>
          <w:behavior w:val="content"/>
        </w:behaviors>
        <w:guid w:val="{615E12CA-1C67-40FC-B484-C7BF010E959F}"/>
      </w:docPartPr>
      <w:docPartBody>
        <w:p w:rsidR="00C43881" w:rsidRDefault="00877D89" w:rsidP="00877D89">
          <w:pPr>
            <w:pStyle w:val="8C7E95AC7F9D4608B91BC3C9F6E1A4A3"/>
          </w:pPr>
          <w:r w:rsidRPr="008758C8">
            <w:rPr>
              <w:rStyle w:val="Besedilooznabemesta"/>
            </w:rPr>
            <w:t>Kliknite tukaj, če želite vnesti besedilo.</w:t>
          </w:r>
        </w:p>
      </w:docPartBody>
    </w:docPart>
    <w:docPart>
      <w:docPartPr>
        <w:name w:val="F1F62689FFD944839AE9BD1F133FDF39"/>
        <w:category>
          <w:name w:val="Splošno"/>
          <w:gallery w:val="placeholder"/>
        </w:category>
        <w:types>
          <w:type w:val="bbPlcHdr"/>
        </w:types>
        <w:behaviors>
          <w:behavior w:val="content"/>
        </w:behaviors>
        <w:guid w:val="{66C5A34B-EAD4-4DBC-A23A-82423A0B825E}"/>
      </w:docPartPr>
      <w:docPartBody>
        <w:p w:rsidR="00C43881" w:rsidRDefault="00877D89" w:rsidP="00877D89">
          <w:pPr>
            <w:pStyle w:val="F1F62689FFD944839AE9BD1F133FDF39"/>
          </w:pPr>
          <w:r w:rsidRPr="008758C8">
            <w:rPr>
              <w:rStyle w:val="Besedilooznabemesta"/>
            </w:rPr>
            <w:t>Kliknite tukaj, če želite vnesti besedilo.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D89"/>
    <w:rsid w:val="0009430B"/>
    <w:rsid w:val="00877D89"/>
    <w:rsid w:val="00C4388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sl-SI" w:eastAsia="sl-SI"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877D89"/>
    <w:rPr>
      <w:color w:val="808080"/>
    </w:rPr>
  </w:style>
  <w:style w:type="paragraph" w:customStyle="1" w:styleId="5FCC71DD7C75448196BE8BB98E06BA34">
    <w:name w:val="5FCC71DD7C75448196BE8BB98E06BA34"/>
    <w:rsid w:val="00877D89"/>
  </w:style>
  <w:style w:type="paragraph" w:customStyle="1" w:styleId="9ACE5A7CB51E4CB4B7A6C6A0AD0A17B2">
    <w:name w:val="9ACE5A7CB51E4CB4B7A6C6A0AD0A17B2"/>
    <w:rsid w:val="00877D89"/>
  </w:style>
  <w:style w:type="paragraph" w:customStyle="1" w:styleId="5D35B77D764A4D49BC9D50771C7BFFDC">
    <w:name w:val="5D35B77D764A4D49BC9D50771C7BFFDC"/>
    <w:rsid w:val="00877D89"/>
  </w:style>
  <w:style w:type="paragraph" w:customStyle="1" w:styleId="CE130F460BEF404E8A1FA39DD69CC879">
    <w:name w:val="CE130F460BEF404E8A1FA39DD69CC879"/>
    <w:rsid w:val="00877D89"/>
  </w:style>
  <w:style w:type="paragraph" w:customStyle="1" w:styleId="401FE7CFB5914EA8B5B7B6025867810E">
    <w:name w:val="401FE7CFB5914EA8B5B7B6025867810E"/>
    <w:rsid w:val="00877D89"/>
  </w:style>
  <w:style w:type="paragraph" w:customStyle="1" w:styleId="6D4003E811064CBE8E333CDE257894C1">
    <w:name w:val="6D4003E811064CBE8E333CDE257894C1"/>
    <w:rsid w:val="00877D89"/>
  </w:style>
  <w:style w:type="paragraph" w:customStyle="1" w:styleId="1C1D2CA0F0FF44DDA6AE021595975D5D">
    <w:name w:val="1C1D2CA0F0FF44DDA6AE021595975D5D"/>
    <w:rsid w:val="00877D89"/>
  </w:style>
  <w:style w:type="paragraph" w:customStyle="1" w:styleId="899791BB902943BDBF1CC56E04B6FEBC">
    <w:name w:val="899791BB902943BDBF1CC56E04B6FEBC"/>
    <w:rsid w:val="00877D89"/>
  </w:style>
  <w:style w:type="paragraph" w:customStyle="1" w:styleId="A8731AA0BDFC4BD9B12AD1D389ECD784">
    <w:name w:val="A8731AA0BDFC4BD9B12AD1D389ECD784"/>
    <w:rsid w:val="00877D89"/>
  </w:style>
  <w:style w:type="paragraph" w:customStyle="1" w:styleId="9BAF28D324414520850168F97FD439EA">
    <w:name w:val="9BAF28D324414520850168F97FD439EA"/>
    <w:rsid w:val="00877D89"/>
  </w:style>
  <w:style w:type="paragraph" w:customStyle="1" w:styleId="8C7E95AC7F9D4608B91BC3C9F6E1A4A3">
    <w:name w:val="8C7E95AC7F9D4608B91BC3C9F6E1A4A3"/>
    <w:rsid w:val="00877D89"/>
  </w:style>
  <w:style w:type="paragraph" w:customStyle="1" w:styleId="F1F62689FFD944839AE9BD1F133FDF39">
    <w:name w:val="F1F62689FFD944839AE9BD1F133FDF39"/>
    <w:rsid w:val="00877D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kument" ma:contentTypeID="0x010100737719AA8FCEAC448713EB82D218F2D7" ma:contentTypeVersion="15" ma:contentTypeDescription="Ustvari nov dokument." ma:contentTypeScope="" ma:versionID="ed289aa1e25edf4d47820424cde2f5f9">
  <xsd:schema xmlns:xsd="http://www.w3.org/2001/XMLSchema" xmlns:xs="http://www.w3.org/2001/XMLSchema" xmlns:p="http://schemas.microsoft.com/office/2006/metadata/properties" xmlns:ns2="64a8e970-c835-4ac6-a011-23b098a9a150" xmlns:ns3="6606c274-55be-4562-8b32-91313ee89f7a" targetNamespace="http://schemas.microsoft.com/office/2006/metadata/properties" ma:root="true" ma:fieldsID="528284e71827d92bcf5536725ecf1538" ns2:_="" ns3:_="">
    <xsd:import namespace="64a8e970-c835-4ac6-a011-23b098a9a150"/>
    <xsd:import namespace="6606c274-55be-4562-8b32-91313ee89f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a8e970-c835-4ac6-a011-23b098a9a1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Oznake slike" ma:readOnly="false" ma:fieldId="{5cf76f15-5ced-4ddc-b409-7134ff3c332f}" ma:taxonomyMulti="true" ma:sspId="ef35055c-f1c5-45f6-9cd8-d25fe622c1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06c274-55be-4562-8b32-91313ee89f7a" elementFormDefault="qualified">
    <xsd:import namespace="http://schemas.microsoft.com/office/2006/documentManagement/types"/>
    <xsd:import namespace="http://schemas.microsoft.com/office/infopath/2007/PartnerControls"/>
    <xsd:element name="SharedWithUsers" ma:index="15"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V skupni rabi s podrobnostmi" ma:internalName="SharedWithDetails" ma:readOnly="true">
      <xsd:simpleType>
        <xsd:restriction base="dms:Note">
          <xsd:maxLength value="255"/>
        </xsd:restriction>
      </xsd:simpleType>
    </xsd:element>
    <xsd:element name="TaxCatchAll" ma:index="20" nillable="true" ma:displayName="Taxonomy Catch All Column" ma:hidden="true" ma:list="{4eea7d72-1d07-4839-9bcf-7e0c7fd85fcb}" ma:internalName="TaxCatchAll" ma:showField="CatchAllData" ma:web="6606c274-55be-4562-8b32-91313ee89f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606c274-55be-4562-8b32-91313ee89f7a" xsi:nil="true"/>
    <lcf76f155ced4ddcb4097134ff3c332f xmlns="64a8e970-c835-4ac6-a011-23b098a9a1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E781BF2-21C2-7E44-A6F5-74482B35DC14}">
  <ds:schemaRefs>
    <ds:schemaRef ds:uri="http://schemas.openxmlformats.org/officeDocument/2006/bibliography"/>
  </ds:schemaRefs>
</ds:datastoreItem>
</file>

<file path=customXml/itemProps2.xml><?xml version="1.0" encoding="utf-8"?>
<ds:datastoreItem xmlns:ds="http://schemas.openxmlformats.org/officeDocument/2006/customXml" ds:itemID="{1AD6818A-BA1B-4F13-A9B3-DE78379F4D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a8e970-c835-4ac6-a011-23b098a9a150"/>
    <ds:schemaRef ds:uri="6606c274-55be-4562-8b32-91313ee89f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FFC555-9AA7-419D-8420-4AB42BDE37D5}">
  <ds:schemaRefs>
    <ds:schemaRef ds:uri="http://schemas.microsoft.com/sharepoint/v3/contenttype/forms"/>
  </ds:schemaRefs>
</ds:datastoreItem>
</file>

<file path=customXml/itemProps4.xml><?xml version="1.0" encoding="utf-8"?>
<ds:datastoreItem xmlns:ds="http://schemas.openxmlformats.org/officeDocument/2006/customXml" ds:itemID="{4C129767-E8CD-49DF-94E1-9344EC5E3F0E}">
  <ds:schemaRefs>
    <ds:schemaRef ds:uri="http://schemas.microsoft.com/office/2006/metadata/properties"/>
    <ds:schemaRef ds:uri="http://schemas.microsoft.com/office/infopath/2007/PartnerControls"/>
    <ds:schemaRef ds:uri="6606c274-55be-4562-8b32-91313ee89f7a"/>
    <ds:schemaRef ds:uri="64a8e970-c835-4ac6-a011-23b098a9a150"/>
  </ds:schemaRefs>
</ds:datastoreItem>
</file>

<file path=docProps/app.xml><?xml version="1.0" encoding="utf-8"?>
<Properties xmlns="http://schemas.openxmlformats.org/officeDocument/2006/extended-properties" xmlns:vt="http://schemas.openxmlformats.org/officeDocument/2006/docPropsVTypes">
  <Template>dopis</Template>
  <TotalTime>5</TotalTime>
  <Pages>2</Pages>
  <Words>485</Words>
  <Characters>2771</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Tržič, 18</vt:lpstr>
    </vt:vector>
  </TitlesOfParts>
  <Company>Maja</Company>
  <LinksUpToDate>false</LinksUpToDate>
  <CharactersWithSpaces>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Tržič, 18</dc:title>
  <dc:creator>uporabnik</dc:creator>
  <cp:lastModifiedBy>Jure Zadnikar</cp:lastModifiedBy>
  <cp:revision>13</cp:revision>
  <cp:lastPrinted>2022-12-05T13:17:00Z</cp:lastPrinted>
  <dcterms:created xsi:type="dcterms:W3CDTF">2022-12-14T12:27:00Z</dcterms:created>
  <dcterms:modified xsi:type="dcterms:W3CDTF">2024-05-13T08:45:00Z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0x010100737719AA8FCEAC448713EB82D218F2D7</vt:lpwstr>
  </property>
  <property fmtid="{D5CDD505-2E9C-101B-9397-08002B2CF9AE}" pid="3" name="MediaServiceImageTags">
    <vt:lpwstr/>
  </property>
</Properties>
</file>